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46"/>
        <w:gridCol w:w="1694"/>
        <w:gridCol w:w="630"/>
        <w:gridCol w:w="1350"/>
        <w:gridCol w:w="5850"/>
        <w:gridCol w:w="1440"/>
        <w:gridCol w:w="3420"/>
      </w:tblGrid>
      <w:tr w:rsidR="000F4374" w:rsidRPr="00956145" w:rsidTr="00B04630">
        <w:trPr>
          <w:trHeight w:hRule="exact" w:val="403"/>
        </w:trPr>
        <w:tc>
          <w:tcPr>
            <w:tcW w:w="4320" w:type="dxa"/>
            <w:gridSpan w:val="4"/>
            <w:shd w:val="clear" w:color="auto" w:fill="auto"/>
          </w:tcPr>
          <w:p w:rsidR="000F4374" w:rsidRPr="00956145" w:rsidRDefault="000F4374" w:rsidP="00B04630">
            <w:pPr>
              <w:pStyle w:val="Header"/>
              <w:tabs>
                <w:tab w:val="right" w:pos="14940"/>
              </w:tabs>
              <w:spacing w:before="120"/>
              <w:rPr>
                <w:rFonts w:ascii="Arial" w:hAnsi="Arial" w:cs="Arial"/>
                <w:caps/>
                <w:sz w:val="14"/>
                <w:szCs w:val="14"/>
              </w:rPr>
            </w:pPr>
            <w:bookmarkStart w:id="0" w:name="_GoBack"/>
            <w:bookmarkEnd w:id="0"/>
            <w:r w:rsidRPr="00956145">
              <w:rPr>
                <w:rFonts w:ascii="Arial" w:hAnsi="Arial" w:cs="Arial"/>
                <w:b/>
                <w:sz w:val="14"/>
                <w:szCs w:val="14"/>
              </w:rPr>
              <w:t>LDSS-4443</w:t>
            </w:r>
            <w:r w:rsidRPr="00956145">
              <w:rPr>
                <w:rFonts w:ascii="Arial" w:hAnsi="Arial" w:cs="Arial"/>
                <w:sz w:val="14"/>
                <w:szCs w:val="14"/>
              </w:rPr>
              <w:t xml:space="preserve"> (</w:t>
            </w:r>
            <w:r w:rsidR="00956145" w:rsidRPr="00956145">
              <w:rPr>
                <w:rFonts w:ascii="Arial" w:hAnsi="Arial" w:cs="Arial"/>
                <w:sz w:val="14"/>
                <w:szCs w:val="14"/>
              </w:rPr>
              <w:t>5</w:t>
            </w:r>
            <w:r w:rsidRPr="00956145">
              <w:rPr>
                <w:rFonts w:ascii="Arial" w:hAnsi="Arial" w:cs="Arial"/>
                <w:sz w:val="14"/>
                <w:szCs w:val="14"/>
              </w:rPr>
              <w:t>/2014)</w:t>
            </w:r>
            <w:r w:rsidR="006964A5">
              <w:rPr>
                <w:rFonts w:ascii="Arial" w:hAnsi="Arial" w:cs="Arial"/>
                <w:sz w:val="14"/>
                <w:szCs w:val="14"/>
              </w:rPr>
              <w:t xml:space="preserve"> FRONT</w:t>
            </w:r>
          </w:p>
        </w:tc>
        <w:tc>
          <w:tcPr>
            <w:tcW w:w="5850" w:type="dxa"/>
            <w:vMerge w:val="restart"/>
            <w:shd w:val="clear" w:color="auto" w:fill="auto"/>
          </w:tcPr>
          <w:p w:rsidR="000F4374" w:rsidRPr="00956145" w:rsidRDefault="000F4374" w:rsidP="00B04630">
            <w:pPr>
              <w:pStyle w:val="Header"/>
              <w:tabs>
                <w:tab w:val="right" w:pos="14940"/>
              </w:tabs>
              <w:spacing w:before="60"/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956145">
              <w:rPr>
                <w:rFonts w:ascii="Arial" w:hAnsi="Arial" w:cs="Arial"/>
                <w:caps/>
                <w:sz w:val="18"/>
                <w:szCs w:val="18"/>
              </w:rPr>
              <w:t xml:space="preserve">New York State </w:t>
            </w:r>
          </w:p>
          <w:p w:rsidR="000F4374" w:rsidRPr="00956145" w:rsidRDefault="000F4374" w:rsidP="00956145">
            <w:pPr>
              <w:pStyle w:val="Header"/>
              <w:tabs>
                <w:tab w:val="right" w:pos="14940"/>
              </w:tabs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956145">
              <w:rPr>
                <w:rFonts w:ascii="Arial" w:hAnsi="Arial" w:cs="Arial"/>
                <w:caps/>
                <w:sz w:val="18"/>
                <w:szCs w:val="18"/>
              </w:rPr>
              <w:t>Office of Children and Family Services</w:t>
            </w:r>
          </w:p>
          <w:p w:rsidR="000F4374" w:rsidRPr="00956145" w:rsidRDefault="000F4374" w:rsidP="00956145">
            <w:pPr>
              <w:spacing w:before="20" w:after="0" w:line="240" w:lineRule="auto"/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956145">
              <w:rPr>
                <w:rFonts w:ascii="Arial" w:hAnsi="Arial" w:cs="Arial"/>
                <w:b/>
                <w:sz w:val="24"/>
                <w:szCs w:val="24"/>
              </w:rPr>
              <w:t>CHILD CARE ATTENDANCE SHEET</w:t>
            </w:r>
          </w:p>
        </w:tc>
        <w:tc>
          <w:tcPr>
            <w:tcW w:w="4860" w:type="dxa"/>
            <w:gridSpan w:val="2"/>
            <w:shd w:val="clear" w:color="auto" w:fill="auto"/>
          </w:tcPr>
          <w:p w:rsidR="000F4374" w:rsidRPr="00956145" w:rsidRDefault="000F4374" w:rsidP="00956145">
            <w:pPr>
              <w:pStyle w:val="Header"/>
              <w:tabs>
                <w:tab w:val="right" w:pos="14940"/>
              </w:tabs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</w:tr>
      <w:tr w:rsidR="000F4374" w:rsidRPr="00956145" w:rsidTr="00956145">
        <w:trPr>
          <w:trHeight w:hRule="exact" w:val="346"/>
        </w:trPr>
        <w:tc>
          <w:tcPr>
            <w:tcW w:w="646" w:type="dxa"/>
            <w:shd w:val="clear" w:color="auto" w:fill="auto"/>
          </w:tcPr>
          <w:p w:rsidR="000F4374" w:rsidRPr="00956145" w:rsidRDefault="000F4374" w:rsidP="00956145">
            <w:pPr>
              <w:spacing w:before="120" w:after="0" w:line="240" w:lineRule="auto"/>
              <w:ind w:right="-96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Month</w:t>
            </w:r>
            <w:r w:rsidRPr="00956145">
              <w:rPr>
                <w:rFonts w:ascii="Arial" w:hAnsi="Arial" w:cs="Arial"/>
                <w:sz w:val="16"/>
                <w:szCs w:val="16"/>
              </w:rPr>
              <w:t>:</w:t>
            </w:r>
            <w:r w:rsidRPr="00956145">
              <w:rPr>
                <w:rFonts w:ascii="Arial" w:hAnsi="Arial" w:cs="Arial"/>
                <w:b/>
                <w:sz w:val="16"/>
                <w:szCs w:val="16"/>
              </w:rPr>
              <w:t xml:space="preserve">     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</w:tcPr>
          <w:p w:rsidR="000F4374" w:rsidRPr="00956145" w:rsidRDefault="000F4374" w:rsidP="00956145">
            <w:pPr>
              <w:spacing w:before="80"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5614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95614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8"/>
                <w:szCs w:val="18"/>
              </w:rPr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630" w:type="dxa"/>
            <w:shd w:val="clear" w:color="auto" w:fill="auto"/>
          </w:tcPr>
          <w:p w:rsidR="000F4374" w:rsidRPr="00956145" w:rsidRDefault="000F4374" w:rsidP="00956145">
            <w:pPr>
              <w:spacing w:before="120" w:after="0" w:line="240" w:lineRule="auto"/>
              <w:ind w:right="-72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 xml:space="preserve">Year: </w:t>
            </w:r>
            <w:bookmarkStart w:id="2" w:name="Text2"/>
          </w:p>
        </w:tc>
        <w:bookmarkEnd w:id="2"/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</w:tcPr>
          <w:p w:rsidR="000F4374" w:rsidRPr="00956145" w:rsidRDefault="000F4374" w:rsidP="00956145">
            <w:pPr>
              <w:spacing w:before="80"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5614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8"/>
                <w:szCs w:val="18"/>
              </w:rPr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vMerge/>
            <w:shd w:val="clear" w:color="auto" w:fill="auto"/>
          </w:tcPr>
          <w:p w:rsidR="000F4374" w:rsidRPr="00956145" w:rsidRDefault="000F4374" w:rsidP="00956145">
            <w:pPr>
              <w:spacing w:before="80"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40" w:type="dxa"/>
            <w:shd w:val="clear" w:color="auto" w:fill="auto"/>
          </w:tcPr>
          <w:p w:rsidR="000F4374" w:rsidRPr="00956145" w:rsidRDefault="000F4374" w:rsidP="00956145">
            <w:pPr>
              <w:spacing w:before="120" w:after="0" w:line="240" w:lineRule="auto"/>
              <w:ind w:right="-108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 xml:space="preserve">Program Name:  </w:t>
            </w:r>
            <w:bookmarkStart w:id="3" w:name="Text3"/>
          </w:p>
        </w:tc>
        <w:bookmarkEnd w:id="3"/>
        <w:tc>
          <w:tcPr>
            <w:tcW w:w="3420" w:type="dxa"/>
            <w:tcBorders>
              <w:bottom w:val="single" w:sz="4" w:space="0" w:color="auto"/>
            </w:tcBorders>
            <w:shd w:val="clear" w:color="auto" w:fill="auto"/>
          </w:tcPr>
          <w:p w:rsidR="000F4374" w:rsidRPr="00956145" w:rsidRDefault="000F4374" w:rsidP="00956145">
            <w:pPr>
              <w:spacing w:before="80"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56145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956145">
              <w:rPr>
                <w:rFonts w:ascii="Arial" w:hAnsi="Arial" w:cs="Arial"/>
                <w:b/>
                <w:sz w:val="18"/>
                <w:szCs w:val="18"/>
              </w:rPr>
            </w:r>
            <w:r w:rsidRPr="00956145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A56B62" w:rsidRPr="00BD4DC5" w:rsidRDefault="00D373F3" w:rsidP="00E179A5">
      <w:pPr>
        <w:spacing w:before="40" w:after="4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BD4DC5">
        <w:rPr>
          <w:rFonts w:ascii="Arial" w:hAnsi="Arial" w:cs="Arial"/>
          <w:b/>
          <w:sz w:val="16"/>
          <w:szCs w:val="16"/>
          <w:u w:val="single"/>
        </w:rPr>
        <w:t>INSTRUCTIONS</w:t>
      </w:r>
      <w:r w:rsidRPr="00BD4DC5">
        <w:rPr>
          <w:rFonts w:ascii="Arial" w:hAnsi="Arial" w:cs="Arial"/>
          <w:b/>
          <w:sz w:val="16"/>
          <w:szCs w:val="16"/>
        </w:rPr>
        <w:t>:</w:t>
      </w:r>
      <w:r w:rsidR="00F74C19" w:rsidRPr="00BD4DC5">
        <w:rPr>
          <w:rFonts w:ascii="Arial" w:hAnsi="Arial" w:cs="Arial"/>
          <w:b/>
          <w:sz w:val="16"/>
          <w:szCs w:val="16"/>
        </w:rPr>
        <w:t xml:space="preserve"> </w:t>
      </w:r>
      <w:r w:rsidR="00FA1EB8" w:rsidRPr="00BD4DC5">
        <w:rPr>
          <w:rFonts w:ascii="Arial" w:hAnsi="Arial" w:cs="Arial"/>
          <w:sz w:val="16"/>
          <w:szCs w:val="16"/>
        </w:rPr>
        <w:t xml:space="preserve">Actual times in and out must be recorded in the spaces below.  Check box if child is absent.  Daily health care check must be checked </w:t>
      </w:r>
      <w:r w:rsidR="007D4EEA" w:rsidRPr="00BD4DC5">
        <w:rPr>
          <w:rFonts w:ascii="Arial" w:hAnsi="Arial" w:cs="Arial"/>
          <w:sz w:val="16"/>
          <w:szCs w:val="16"/>
        </w:rPr>
        <w:t>after conducted. If there are</w:t>
      </w:r>
      <w:r w:rsidR="00F74C19" w:rsidRPr="00BD4DC5">
        <w:rPr>
          <w:rFonts w:ascii="Arial" w:hAnsi="Arial" w:cs="Arial"/>
          <w:sz w:val="16"/>
          <w:szCs w:val="16"/>
        </w:rPr>
        <w:t xml:space="preserve"> </w:t>
      </w:r>
      <w:r w:rsidR="007D4EEA" w:rsidRPr="00BD4DC5">
        <w:rPr>
          <w:rFonts w:ascii="Arial" w:hAnsi="Arial" w:cs="Arial"/>
          <w:sz w:val="16"/>
          <w:szCs w:val="16"/>
        </w:rPr>
        <w:t xml:space="preserve">health care concerns, </w:t>
      </w:r>
      <w:r w:rsidR="00FA1EB8" w:rsidRPr="00BD4DC5">
        <w:rPr>
          <w:rFonts w:ascii="Arial" w:hAnsi="Arial" w:cs="Arial"/>
          <w:sz w:val="16"/>
          <w:szCs w:val="16"/>
        </w:rPr>
        <w:t xml:space="preserve">notes </w:t>
      </w:r>
      <w:r w:rsidR="007D4EEA" w:rsidRPr="00BD4DC5">
        <w:rPr>
          <w:rFonts w:ascii="Arial" w:hAnsi="Arial" w:cs="Arial"/>
          <w:sz w:val="16"/>
          <w:szCs w:val="16"/>
        </w:rPr>
        <w:t>must be</w:t>
      </w:r>
      <w:r w:rsidR="00FA1EB8" w:rsidRPr="00BD4DC5">
        <w:rPr>
          <w:rFonts w:ascii="Arial" w:hAnsi="Arial" w:cs="Arial"/>
          <w:sz w:val="16"/>
          <w:szCs w:val="16"/>
        </w:rPr>
        <w:t xml:space="preserve"> recorded elsewhere. </w:t>
      </w:r>
      <w:r w:rsidR="007D4EEA" w:rsidRPr="00BD4DC5">
        <w:rPr>
          <w:rFonts w:ascii="Arial" w:hAnsi="Arial" w:cs="Arial"/>
          <w:sz w:val="16"/>
          <w:szCs w:val="16"/>
        </w:rPr>
        <w:t xml:space="preserve"> CACFP participants may use this form to record </w:t>
      </w:r>
      <w:r w:rsidR="00093ABE" w:rsidRPr="00BD4DC5">
        <w:rPr>
          <w:rFonts w:ascii="Arial" w:hAnsi="Arial" w:cs="Arial"/>
          <w:sz w:val="16"/>
          <w:szCs w:val="16"/>
        </w:rPr>
        <w:t>each child’s food participation for each day.</w:t>
      </w:r>
      <w:r w:rsidR="00FA1EB8" w:rsidRPr="00BD4DC5">
        <w:rPr>
          <w:rFonts w:ascii="Arial" w:hAnsi="Arial" w:cs="Arial"/>
          <w:sz w:val="16"/>
          <w:szCs w:val="16"/>
        </w:rPr>
        <w:t xml:space="preserve"> </w:t>
      </w:r>
    </w:p>
    <w:tbl>
      <w:tblPr>
        <w:tblW w:w="15015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6"/>
        <w:gridCol w:w="808"/>
        <w:gridCol w:w="809"/>
        <w:gridCol w:w="810"/>
        <w:gridCol w:w="777"/>
        <w:gridCol w:w="843"/>
        <w:gridCol w:w="810"/>
        <w:gridCol w:w="644"/>
        <w:gridCol w:w="105"/>
        <w:gridCol w:w="871"/>
        <w:gridCol w:w="839"/>
        <w:gridCol w:w="781"/>
        <w:gridCol w:w="810"/>
        <w:gridCol w:w="810"/>
        <w:gridCol w:w="810"/>
        <w:gridCol w:w="855"/>
        <w:gridCol w:w="794"/>
        <w:gridCol w:w="843"/>
      </w:tblGrid>
      <w:tr w:rsidR="00D83834" w:rsidRPr="00956145" w:rsidTr="00956145">
        <w:trPr>
          <w:trHeight w:hRule="exact" w:val="230"/>
        </w:trPr>
        <w:tc>
          <w:tcPr>
            <w:tcW w:w="19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D83834" w:rsidRPr="00956145" w:rsidRDefault="00D83834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CHILD’S NAME</w:t>
            </w:r>
          </w:p>
        </w:tc>
        <w:tc>
          <w:tcPr>
            <w:tcW w:w="242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D83834" w:rsidRPr="00956145" w:rsidRDefault="00D83834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  <w:tc>
          <w:tcPr>
            <w:tcW w:w="2430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D83834" w:rsidRPr="00956145" w:rsidRDefault="00D83834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  <w:tc>
          <w:tcPr>
            <w:tcW w:w="245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D83834" w:rsidRPr="00956145" w:rsidRDefault="00D83834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  <w:tc>
          <w:tcPr>
            <w:tcW w:w="240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D83834" w:rsidRPr="00956145" w:rsidRDefault="00D83834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  <w:tc>
          <w:tcPr>
            <w:tcW w:w="2459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D83834" w:rsidRPr="00956145" w:rsidRDefault="00D83834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  <w:vAlign w:val="bottom"/>
          </w:tcPr>
          <w:p w:rsidR="00D83834" w:rsidRPr="00956145" w:rsidRDefault="00D83834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</w:t>
            </w:r>
          </w:p>
          <w:p w:rsidR="00D83834" w:rsidRPr="00956145" w:rsidRDefault="00D83834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Totals</w:t>
            </w:r>
          </w:p>
        </w:tc>
      </w:tr>
      <w:tr w:rsidR="00904373" w:rsidRPr="00956145" w:rsidTr="00956145">
        <w:trPr>
          <w:trHeight w:val="231"/>
        </w:trPr>
        <w:tc>
          <w:tcPr>
            <w:tcW w:w="199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904373" w:rsidRPr="00956145" w:rsidRDefault="00904373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0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1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904373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" w:name="Text20"/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bookmarkEnd w:id="4"/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5" w:name="Text21"/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bookmarkEnd w:id="5"/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6" w:name="Text22"/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bookmarkEnd w:id="6"/>
          </w:p>
        </w:tc>
        <w:tc>
          <w:tcPr>
            <w:tcW w:w="7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53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904373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4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81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2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4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904373" w:rsidRPr="00956145" w:rsidRDefault="00904373" w:rsidP="00956145">
            <w:pPr>
              <w:spacing w:before="4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07CD0" w:rsidRPr="00956145" w:rsidTr="00956145">
        <w:trPr>
          <w:trHeight w:hRule="exact" w:val="346"/>
        </w:trPr>
        <w:tc>
          <w:tcPr>
            <w:tcW w:w="19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80" w:after="4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95614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95614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8"/>
                <w:szCs w:val="18"/>
              </w:rPr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8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"/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"/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"/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4"/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5"/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6"/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09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4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71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3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7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4" w:name="Text13"/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bookmarkEnd w:id="14"/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</w:tr>
      <w:tr w:rsidR="00A07CD0" w:rsidRPr="00956145" w:rsidTr="00956145">
        <w:trPr>
          <w:trHeight w:hRule="exact" w:val="374"/>
        </w:trPr>
        <w:tc>
          <w:tcPr>
            <w:tcW w:w="199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First Name</w:t>
            </w:r>
          </w:p>
          <w:p w:rsidR="00A07CD0" w:rsidRPr="00956145" w:rsidRDefault="00A07CD0" w:rsidP="00A57F26">
            <w:pPr>
              <w:spacing w:after="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6964A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 w:rsidRPr="006964A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6964A5">
              <w:rPr>
                <w:rFonts w:ascii="Arial" w:hAnsi="Arial" w:cs="Arial"/>
                <w:sz w:val="18"/>
                <w:szCs w:val="18"/>
              </w:rPr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</w:instrText>
            </w:r>
            <w:bookmarkStart w:id="16" w:name="Text7"/>
            <w:r w:rsidRPr="00956145">
              <w:rPr>
                <w:rFonts w:ascii="Arial" w:hAnsi="Arial" w:cs="Arial"/>
                <w:sz w:val="16"/>
                <w:szCs w:val="16"/>
              </w:rPr>
              <w:instrText xml:space="preserve">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259"/>
        </w:trPr>
        <w:tc>
          <w:tcPr>
            <w:tcW w:w="1996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20"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Last Name</w:t>
            </w:r>
          </w:p>
          <w:p w:rsidR="00A07CD0" w:rsidRPr="00956145" w:rsidRDefault="00A07CD0" w:rsidP="00904373">
            <w:pPr>
              <w:spacing w:before="18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8"/>
                <w:szCs w:val="18"/>
              </w:rPr>
              <w:t>DOB</w:t>
            </w:r>
            <w:r w:rsidRPr="00956145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7" w:name="Text8"/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17"/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8" w:name="Text9"/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18"/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9" w:name="Text10"/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19"/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403"/>
        </w:trPr>
        <w:tc>
          <w:tcPr>
            <w:tcW w:w="199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04373">
            <w:pPr>
              <w:spacing w:before="180" w:after="4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8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7"/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8"/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77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3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81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6AF2" w:rsidRPr="00956145" w:rsidTr="00956145">
        <w:trPr>
          <w:trHeight w:hRule="exact" w:val="86"/>
        </w:trPr>
        <w:tc>
          <w:tcPr>
            <w:tcW w:w="1996" w:type="dxa"/>
            <w:tcBorders>
              <w:left w:val="single" w:sz="12" w:space="0" w:color="auto"/>
              <w:right w:val="nil"/>
            </w:tcBorders>
            <w:shd w:val="clear" w:color="auto" w:fill="D9D9D9"/>
          </w:tcPr>
          <w:p w:rsidR="008F6AF2" w:rsidRPr="00956145" w:rsidRDefault="008F6AF2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27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8F6AF2" w:rsidRPr="00956145" w:rsidRDefault="008F6AF2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0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8F6AF2" w:rsidRPr="00956145" w:rsidRDefault="008F6AF2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4"/>
            <w:tcBorders>
              <w:left w:val="nil"/>
              <w:right w:val="nil"/>
            </w:tcBorders>
            <w:shd w:val="clear" w:color="auto" w:fill="D9D9D9"/>
          </w:tcPr>
          <w:p w:rsidR="008F6AF2" w:rsidRPr="00956145" w:rsidRDefault="008F6AF2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1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8F6AF2" w:rsidRPr="00956145" w:rsidRDefault="008F6AF2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8F6AF2" w:rsidRPr="00956145" w:rsidRDefault="008F6AF2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left w:w="43" w:type="dxa"/>
              <w:right w:w="43" w:type="dxa"/>
            </w:tcMar>
          </w:tcPr>
          <w:p w:rsidR="008F6AF2" w:rsidRPr="00956145" w:rsidRDefault="008F6AF2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1FDE" w:rsidRPr="00956145" w:rsidTr="00956145">
        <w:trPr>
          <w:trHeight w:hRule="exact" w:val="230"/>
        </w:trPr>
        <w:tc>
          <w:tcPr>
            <w:tcW w:w="19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CHILD’S NAME</w:t>
            </w:r>
          </w:p>
        </w:tc>
        <w:tc>
          <w:tcPr>
            <w:tcW w:w="242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  <w:tc>
          <w:tcPr>
            <w:tcW w:w="2430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  <w:tc>
          <w:tcPr>
            <w:tcW w:w="245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  <w:tc>
          <w:tcPr>
            <w:tcW w:w="240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  <w:tc>
          <w:tcPr>
            <w:tcW w:w="2459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  <w:vAlign w:val="bottom"/>
          </w:tcPr>
          <w:p w:rsidR="00B11FDE" w:rsidRPr="00956145" w:rsidRDefault="00B11FDE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</w:t>
            </w:r>
          </w:p>
          <w:p w:rsidR="00B11FDE" w:rsidRPr="00956145" w:rsidRDefault="00B11FDE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Totals</w:t>
            </w:r>
          </w:p>
        </w:tc>
      </w:tr>
      <w:tr w:rsidR="00904373" w:rsidRPr="00956145" w:rsidTr="00956145">
        <w:trPr>
          <w:trHeight w:val="231"/>
        </w:trPr>
        <w:tc>
          <w:tcPr>
            <w:tcW w:w="199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904373" w:rsidRPr="00956145" w:rsidRDefault="00904373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0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1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53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4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81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2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4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904373" w:rsidRPr="00956145" w:rsidRDefault="00904373" w:rsidP="00956145">
            <w:pPr>
              <w:spacing w:before="4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07CD0" w:rsidRPr="00956145" w:rsidTr="00956145">
        <w:trPr>
          <w:trHeight w:hRule="exact" w:val="346"/>
        </w:trPr>
        <w:tc>
          <w:tcPr>
            <w:tcW w:w="19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80" w:after="4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95614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8"/>
                <w:szCs w:val="18"/>
              </w:rPr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09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4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71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3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7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1D05F5">
            <w:pPr>
              <w:spacing w:before="20" w:after="4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</w:tr>
      <w:tr w:rsidR="00A07CD0" w:rsidRPr="00956145" w:rsidTr="00956145">
        <w:trPr>
          <w:trHeight w:hRule="exact" w:val="374"/>
        </w:trPr>
        <w:tc>
          <w:tcPr>
            <w:tcW w:w="199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First Name</w:t>
            </w:r>
          </w:p>
          <w:p w:rsidR="00A07CD0" w:rsidRPr="00956145" w:rsidRDefault="00A07CD0" w:rsidP="00A57F26">
            <w:pPr>
              <w:spacing w:after="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6964A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964A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6964A5">
              <w:rPr>
                <w:rFonts w:ascii="Arial" w:hAnsi="Arial" w:cs="Arial"/>
                <w:sz w:val="18"/>
                <w:szCs w:val="18"/>
              </w:rPr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259"/>
        </w:trPr>
        <w:tc>
          <w:tcPr>
            <w:tcW w:w="1996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20"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Last Name</w:t>
            </w:r>
          </w:p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8"/>
                <w:szCs w:val="18"/>
              </w:rPr>
              <w:t>DOB</w:t>
            </w:r>
            <w:r w:rsidRPr="00956145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403"/>
        </w:trPr>
        <w:tc>
          <w:tcPr>
            <w:tcW w:w="199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8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77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3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81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1FDE" w:rsidRPr="00956145" w:rsidTr="00956145">
        <w:trPr>
          <w:trHeight w:hRule="exact" w:val="86"/>
        </w:trPr>
        <w:tc>
          <w:tcPr>
            <w:tcW w:w="1996" w:type="dxa"/>
            <w:tcBorders>
              <w:left w:val="single" w:sz="12" w:space="0" w:color="auto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27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0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4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1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left w:w="43" w:type="dxa"/>
              <w:right w:w="43" w:type="dxa"/>
            </w:tcMar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1FDE" w:rsidRPr="00956145" w:rsidTr="00956145">
        <w:trPr>
          <w:trHeight w:hRule="exact" w:val="230"/>
        </w:trPr>
        <w:tc>
          <w:tcPr>
            <w:tcW w:w="19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CHILD’S NAME</w:t>
            </w:r>
          </w:p>
        </w:tc>
        <w:tc>
          <w:tcPr>
            <w:tcW w:w="242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  <w:tc>
          <w:tcPr>
            <w:tcW w:w="2430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  <w:tc>
          <w:tcPr>
            <w:tcW w:w="245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  <w:tc>
          <w:tcPr>
            <w:tcW w:w="240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  <w:tc>
          <w:tcPr>
            <w:tcW w:w="2459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  <w:vAlign w:val="bottom"/>
          </w:tcPr>
          <w:p w:rsidR="00B11FDE" w:rsidRPr="00956145" w:rsidRDefault="00B11FDE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</w:t>
            </w:r>
          </w:p>
          <w:p w:rsidR="00B11FDE" w:rsidRPr="00956145" w:rsidRDefault="00B11FDE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Totals</w:t>
            </w:r>
          </w:p>
        </w:tc>
      </w:tr>
      <w:tr w:rsidR="00904373" w:rsidRPr="00956145" w:rsidTr="00956145">
        <w:trPr>
          <w:trHeight w:val="231"/>
        </w:trPr>
        <w:tc>
          <w:tcPr>
            <w:tcW w:w="199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904373" w:rsidRPr="00956145" w:rsidRDefault="00904373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0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1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53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4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81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2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4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904373" w:rsidRPr="00956145" w:rsidRDefault="00904373" w:rsidP="00956145">
            <w:pPr>
              <w:spacing w:before="4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07CD0" w:rsidRPr="00956145" w:rsidTr="00956145">
        <w:trPr>
          <w:trHeight w:hRule="exact" w:val="346"/>
        </w:trPr>
        <w:tc>
          <w:tcPr>
            <w:tcW w:w="19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80" w:after="4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95614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8"/>
                <w:szCs w:val="18"/>
              </w:rPr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09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4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71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3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7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1D05F5">
            <w:pPr>
              <w:spacing w:before="20" w:after="4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</w:tr>
      <w:tr w:rsidR="00A07CD0" w:rsidRPr="00956145" w:rsidTr="00956145">
        <w:trPr>
          <w:trHeight w:hRule="exact" w:val="374"/>
        </w:trPr>
        <w:tc>
          <w:tcPr>
            <w:tcW w:w="199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First Name</w:t>
            </w:r>
          </w:p>
          <w:p w:rsidR="00A07CD0" w:rsidRPr="00956145" w:rsidRDefault="00A07CD0" w:rsidP="00A57F26">
            <w:pPr>
              <w:spacing w:after="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6964A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964A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6964A5">
              <w:rPr>
                <w:rFonts w:ascii="Arial" w:hAnsi="Arial" w:cs="Arial"/>
                <w:sz w:val="18"/>
                <w:szCs w:val="18"/>
              </w:rPr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259"/>
        </w:trPr>
        <w:tc>
          <w:tcPr>
            <w:tcW w:w="1996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20"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Last Name</w:t>
            </w:r>
          </w:p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8"/>
                <w:szCs w:val="18"/>
              </w:rPr>
              <w:t>DOB</w:t>
            </w:r>
            <w:r w:rsidRPr="00956145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403"/>
        </w:trPr>
        <w:tc>
          <w:tcPr>
            <w:tcW w:w="199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8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77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3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81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1FDE" w:rsidRPr="00956145" w:rsidTr="00956145">
        <w:trPr>
          <w:trHeight w:hRule="exact" w:val="86"/>
        </w:trPr>
        <w:tc>
          <w:tcPr>
            <w:tcW w:w="1996" w:type="dxa"/>
            <w:tcBorders>
              <w:left w:val="single" w:sz="12" w:space="0" w:color="auto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27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0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4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1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left w:w="43" w:type="dxa"/>
              <w:right w:w="43" w:type="dxa"/>
            </w:tcMar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1FDE" w:rsidRPr="00956145" w:rsidTr="00956145">
        <w:trPr>
          <w:trHeight w:hRule="exact" w:val="230"/>
        </w:trPr>
        <w:tc>
          <w:tcPr>
            <w:tcW w:w="19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CHILD’S NAME</w:t>
            </w:r>
          </w:p>
        </w:tc>
        <w:tc>
          <w:tcPr>
            <w:tcW w:w="242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  <w:tc>
          <w:tcPr>
            <w:tcW w:w="2430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  <w:tc>
          <w:tcPr>
            <w:tcW w:w="245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  <w:tc>
          <w:tcPr>
            <w:tcW w:w="240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  <w:tc>
          <w:tcPr>
            <w:tcW w:w="2459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  <w:vAlign w:val="bottom"/>
          </w:tcPr>
          <w:p w:rsidR="00B11FDE" w:rsidRPr="00956145" w:rsidRDefault="00B11FDE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</w:t>
            </w:r>
          </w:p>
          <w:p w:rsidR="00B11FDE" w:rsidRPr="00956145" w:rsidRDefault="00B11FDE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Totals</w:t>
            </w:r>
          </w:p>
        </w:tc>
      </w:tr>
      <w:tr w:rsidR="00904373" w:rsidRPr="00956145" w:rsidTr="00956145">
        <w:trPr>
          <w:trHeight w:val="231"/>
        </w:trPr>
        <w:tc>
          <w:tcPr>
            <w:tcW w:w="199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904373" w:rsidRPr="00956145" w:rsidRDefault="00904373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0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1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53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4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81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2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4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904373" w:rsidRPr="00956145" w:rsidRDefault="00904373" w:rsidP="00956145">
            <w:pPr>
              <w:spacing w:before="4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07CD0" w:rsidRPr="00956145" w:rsidTr="00956145">
        <w:trPr>
          <w:trHeight w:hRule="exact" w:val="346"/>
        </w:trPr>
        <w:tc>
          <w:tcPr>
            <w:tcW w:w="19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80" w:after="4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95614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8"/>
                <w:szCs w:val="18"/>
              </w:rPr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09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4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71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3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7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1D05F5">
            <w:pPr>
              <w:spacing w:before="20" w:after="4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</w:tr>
      <w:tr w:rsidR="00A07CD0" w:rsidRPr="00956145" w:rsidTr="00956145">
        <w:trPr>
          <w:trHeight w:hRule="exact" w:val="374"/>
        </w:trPr>
        <w:tc>
          <w:tcPr>
            <w:tcW w:w="199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First Name</w:t>
            </w:r>
          </w:p>
          <w:p w:rsidR="00A07CD0" w:rsidRPr="00956145" w:rsidRDefault="00A07CD0" w:rsidP="00A57F26">
            <w:pPr>
              <w:spacing w:after="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6964A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964A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6964A5">
              <w:rPr>
                <w:rFonts w:ascii="Arial" w:hAnsi="Arial" w:cs="Arial"/>
                <w:sz w:val="18"/>
                <w:szCs w:val="18"/>
              </w:rPr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259"/>
        </w:trPr>
        <w:tc>
          <w:tcPr>
            <w:tcW w:w="1996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20"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Last Name</w:t>
            </w:r>
          </w:p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8"/>
                <w:szCs w:val="18"/>
              </w:rPr>
              <w:t>DOB</w:t>
            </w:r>
            <w:r w:rsidRPr="00956145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403"/>
        </w:trPr>
        <w:tc>
          <w:tcPr>
            <w:tcW w:w="199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8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77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3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81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1FDE" w:rsidRPr="00956145" w:rsidTr="00956145">
        <w:trPr>
          <w:trHeight w:hRule="exact" w:val="86"/>
        </w:trPr>
        <w:tc>
          <w:tcPr>
            <w:tcW w:w="1996" w:type="dxa"/>
            <w:tcBorders>
              <w:left w:val="single" w:sz="12" w:space="0" w:color="auto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27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0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4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1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left w:w="43" w:type="dxa"/>
              <w:right w:w="43" w:type="dxa"/>
            </w:tcMar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1FDE" w:rsidRPr="00956145" w:rsidTr="00956145">
        <w:trPr>
          <w:trHeight w:hRule="exact" w:val="230"/>
        </w:trPr>
        <w:tc>
          <w:tcPr>
            <w:tcW w:w="19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CHILD’S NAME</w:t>
            </w:r>
          </w:p>
        </w:tc>
        <w:tc>
          <w:tcPr>
            <w:tcW w:w="242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  <w:tc>
          <w:tcPr>
            <w:tcW w:w="2430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  <w:tc>
          <w:tcPr>
            <w:tcW w:w="245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  <w:tc>
          <w:tcPr>
            <w:tcW w:w="240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  <w:tc>
          <w:tcPr>
            <w:tcW w:w="2459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11FDE" w:rsidRPr="00956145" w:rsidRDefault="00B11FDE" w:rsidP="00956145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  <w:vAlign w:val="bottom"/>
          </w:tcPr>
          <w:p w:rsidR="00B11FDE" w:rsidRPr="00956145" w:rsidRDefault="00B11FDE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</w:t>
            </w:r>
          </w:p>
          <w:p w:rsidR="00B11FDE" w:rsidRPr="00956145" w:rsidRDefault="00B11FDE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Totals</w:t>
            </w:r>
          </w:p>
        </w:tc>
      </w:tr>
      <w:tr w:rsidR="00904373" w:rsidRPr="00956145" w:rsidTr="00956145">
        <w:trPr>
          <w:trHeight w:val="231"/>
        </w:trPr>
        <w:tc>
          <w:tcPr>
            <w:tcW w:w="199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904373" w:rsidRPr="00956145" w:rsidRDefault="00904373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0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1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53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4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81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2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956145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4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904373" w:rsidRPr="00956145" w:rsidRDefault="00904373" w:rsidP="00956145">
            <w:pPr>
              <w:spacing w:before="4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07CD0" w:rsidRPr="00956145" w:rsidTr="00956145">
        <w:trPr>
          <w:trHeight w:hRule="exact" w:val="346"/>
        </w:trPr>
        <w:tc>
          <w:tcPr>
            <w:tcW w:w="19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80" w:after="4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95614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8"/>
                <w:szCs w:val="18"/>
              </w:rPr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A57F26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09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4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71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3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7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1D05F5">
            <w:pPr>
              <w:spacing w:before="20" w:after="4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</w:tr>
      <w:tr w:rsidR="00A07CD0" w:rsidRPr="00956145" w:rsidTr="00956145">
        <w:trPr>
          <w:trHeight w:hRule="exact" w:val="374"/>
        </w:trPr>
        <w:tc>
          <w:tcPr>
            <w:tcW w:w="199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First Name</w:t>
            </w:r>
          </w:p>
          <w:p w:rsidR="00A07CD0" w:rsidRPr="00956145" w:rsidRDefault="00A07CD0" w:rsidP="00A57F26">
            <w:pPr>
              <w:spacing w:after="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6964A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964A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6964A5">
              <w:rPr>
                <w:rFonts w:ascii="Arial" w:hAnsi="Arial" w:cs="Arial"/>
                <w:sz w:val="18"/>
                <w:szCs w:val="18"/>
              </w:rPr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259"/>
        </w:trPr>
        <w:tc>
          <w:tcPr>
            <w:tcW w:w="1996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20"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Last Name</w:t>
            </w:r>
          </w:p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8"/>
                <w:szCs w:val="18"/>
              </w:rPr>
              <w:t>DOB</w:t>
            </w:r>
            <w:r w:rsidRPr="00956145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403"/>
        </w:trPr>
        <w:tc>
          <w:tcPr>
            <w:tcW w:w="199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8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77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3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81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56145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1FDE" w:rsidRPr="00956145" w:rsidTr="00956145">
        <w:trPr>
          <w:trHeight w:hRule="exact" w:val="86"/>
        </w:trPr>
        <w:tc>
          <w:tcPr>
            <w:tcW w:w="1996" w:type="dxa"/>
            <w:tcBorders>
              <w:left w:val="single" w:sz="12" w:space="0" w:color="auto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27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0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4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1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left w:w="43" w:type="dxa"/>
              <w:right w:w="43" w:type="dxa"/>
            </w:tcMar>
          </w:tcPr>
          <w:p w:rsidR="00B11FDE" w:rsidRPr="00956145" w:rsidRDefault="00B11FDE" w:rsidP="00956145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D2794" w:rsidRPr="00956145" w:rsidTr="00956145">
        <w:tc>
          <w:tcPr>
            <w:tcW w:w="74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2794" w:rsidRPr="00956145" w:rsidRDefault="00AD2794" w:rsidP="00956145">
            <w:pPr>
              <w:spacing w:before="80" w:after="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t>*</w:t>
            </w:r>
            <w:r w:rsidRPr="00956145">
              <w:rPr>
                <w:rFonts w:ascii="Arial" w:hAnsi="Arial" w:cs="Arial"/>
                <w:b/>
                <w:sz w:val="16"/>
                <w:szCs w:val="16"/>
              </w:rPr>
              <w:t>B</w:t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=Breakfast  </w:t>
            </w:r>
            <w:r w:rsidRPr="00956145">
              <w:rPr>
                <w:rFonts w:ascii="Arial" w:hAnsi="Arial" w:cs="Arial"/>
                <w:b/>
                <w:sz w:val="16"/>
                <w:szCs w:val="16"/>
              </w:rPr>
              <w:t>AM</w:t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= AM snack  </w:t>
            </w:r>
            <w:r w:rsidRPr="00956145">
              <w:rPr>
                <w:rFonts w:ascii="Arial" w:hAnsi="Arial" w:cs="Arial"/>
                <w:b/>
                <w:sz w:val="16"/>
                <w:szCs w:val="16"/>
              </w:rPr>
              <w:t>L</w:t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= Lunch  </w:t>
            </w:r>
            <w:r w:rsidRPr="00956145">
              <w:rPr>
                <w:rFonts w:ascii="Arial" w:hAnsi="Arial" w:cs="Arial"/>
                <w:b/>
                <w:sz w:val="16"/>
                <w:szCs w:val="16"/>
              </w:rPr>
              <w:t>PM</w:t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= PM snack  </w:t>
            </w:r>
            <w:r w:rsidRPr="00956145">
              <w:rPr>
                <w:rFonts w:ascii="Arial" w:hAnsi="Arial" w:cs="Arial"/>
                <w:b/>
                <w:sz w:val="16"/>
                <w:szCs w:val="16"/>
              </w:rPr>
              <w:t>S</w:t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= Supper   </w:t>
            </w:r>
            <w:r w:rsidRPr="00956145">
              <w:rPr>
                <w:rFonts w:ascii="Arial" w:hAnsi="Arial" w:cs="Arial"/>
                <w:b/>
                <w:sz w:val="16"/>
                <w:szCs w:val="16"/>
              </w:rPr>
              <w:t>EV</w:t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= Night snack   </w:t>
            </w:r>
          </w:p>
        </w:tc>
        <w:tc>
          <w:tcPr>
            <w:tcW w:w="75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2794" w:rsidRPr="00956145" w:rsidRDefault="00AD2794" w:rsidP="00956145">
            <w:pPr>
              <w:spacing w:before="80" w:after="2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56145">
              <w:rPr>
                <w:rFonts w:ascii="Arial" w:hAnsi="Arial" w:cs="Arial"/>
                <w:b/>
                <w:sz w:val="18"/>
                <w:szCs w:val="18"/>
              </w:rPr>
              <w:t>Page totals</w:t>
            </w:r>
            <w:r w:rsidRPr="00956145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56145">
              <w:rPr>
                <w:rFonts w:ascii="Arial" w:hAnsi="Arial" w:cs="Arial"/>
                <w:b/>
                <w:sz w:val="18"/>
                <w:szCs w:val="18"/>
              </w:rPr>
              <w:t xml:space="preserve">B 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2" w:name="Text14"/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end"/>
            </w:r>
            <w:bookmarkEnd w:id="22"/>
            <w:r w:rsidRPr="00956145">
              <w:rPr>
                <w:rFonts w:ascii="Arial" w:hAnsi="Arial" w:cs="Arial"/>
                <w:b/>
                <w:sz w:val="18"/>
                <w:szCs w:val="18"/>
              </w:rPr>
              <w:t xml:space="preserve">  AM 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3" w:name="Text15"/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end"/>
            </w:r>
            <w:bookmarkEnd w:id="23"/>
            <w:r w:rsidRPr="00956145">
              <w:rPr>
                <w:rFonts w:ascii="Arial" w:hAnsi="Arial" w:cs="Arial"/>
                <w:b/>
                <w:sz w:val="18"/>
                <w:szCs w:val="18"/>
              </w:rPr>
              <w:t xml:space="preserve">   L 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4" w:name="Text16"/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end"/>
            </w:r>
            <w:bookmarkEnd w:id="24"/>
            <w:r w:rsidRPr="00956145">
              <w:rPr>
                <w:rFonts w:ascii="Arial" w:hAnsi="Arial" w:cs="Arial"/>
                <w:b/>
                <w:sz w:val="18"/>
                <w:szCs w:val="18"/>
              </w:rPr>
              <w:t xml:space="preserve">  PM 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5" w:name="Text17"/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end"/>
            </w:r>
            <w:bookmarkEnd w:id="25"/>
            <w:r w:rsidRPr="00956145">
              <w:rPr>
                <w:rFonts w:ascii="Arial" w:hAnsi="Arial" w:cs="Arial"/>
                <w:b/>
                <w:sz w:val="18"/>
                <w:szCs w:val="18"/>
              </w:rPr>
              <w:t xml:space="preserve">  S 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6" w:name="Text18"/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end"/>
            </w:r>
            <w:bookmarkEnd w:id="26"/>
            <w:r w:rsidRPr="00956145">
              <w:rPr>
                <w:rFonts w:ascii="Arial" w:hAnsi="Arial" w:cs="Arial"/>
                <w:b/>
                <w:sz w:val="18"/>
                <w:szCs w:val="18"/>
              </w:rPr>
              <w:t xml:space="preserve">   EV 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7" w:name="Text19"/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end"/>
            </w:r>
            <w:bookmarkEnd w:id="27"/>
          </w:p>
        </w:tc>
      </w:tr>
    </w:tbl>
    <w:p w:rsidR="00B04630" w:rsidRDefault="00B04630" w:rsidP="00B04630">
      <w:pPr>
        <w:pStyle w:val="Header"/>
        <w:tabs>
          <w:tab w:val="right" w:pos="14940"/>
        </w:tabs>
        <w:spacing w:before="240" w:after="240"/>
        <w:rPr>
          <w:rFonts w:ascii="Arial" w:hAnsi="Arial" w:cs="Arial"/>
          <w:b/>
          <w:sz w:val="14"/>
          <w:szCs w:val="14"/>
        </w:rPr>
      </w:pPr>
    </w:p>
    <w:p w:rsidR="006964A5" w:rsidRPr="00956145" w:rsidRDefault="006964A5" w:rsidP="00B04630">
      <w:pPr>
        <w:pStyle w:val="Header"/>
        <w:tabs>
          <w:tab w:val="right" w:pos="14940"/>
        </w:tabs>
        <w:spacing w:before="240" w:after="120"/>
        <w:rPr>
          <w:rFonts w:ascii="Arial" w:hAnsi="Arial" w:cs="Arial"/>
          <w:caps/>
          <w:sz w:val="14"/>
          <w:szCs w:val="14"/>
        </w:rPr>
      </w:pPr>
      <w:r w:rsidRPr="00956145">
        <w:rPr>
          <w:rFonts w:ascii="Arial" w:hAnsi="Arial" w:cs="Arial"/>
          <w:b/>
          <w:sz w:val="14"/>
          <w:szCs w:val="14"/>
        </w:rPr>
        <w:t>LDSS-4443</w:t>
      </w:r>
      <w:r w:rsidRPr="00956145">
        <w:rPr>
          <w:rFonts w:ascii="Arial" w:hAnsi="Arial" w:cs="Arial"/>
          <w:sz w:val="14"/>
          <w:szCs w:val="14"/>
        </w:rPr>
        <w:t xml:space="preserve"> (5/2014</w:t>
      </w:r>
      <w:r>
        <w:rPr>
          <w:rFonts w:ascii="Arial" w:hAnsi="Arial" w:cs="Arial"/>
          <w:sz w:val="14"/>
          <w:szCs w:val="14"/>
        </w:rPr>
        <w:t>) REVERSE</w:t>
      </w:r>
    </w:p>
    <w:tbl>
      <w:tblPr>
        <w:tblW w:w="15015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6"/>
        <w:gridCol w:w="808"/>
        <w:gridCol w:w="809"/>
        <w:gridCol w:w="810"/>
        <w:gridCol w:w="777"/>
        <w:gridCol w:w="843"/>
        <w:gridCol w:w="810"/>
        <w:gridCol w:w="644"/>
        <w:gridCol w:w="105"/>
        <w:gridCol w:w="871"/>
        <w:gridCol w:w="839"/>
        <w:gridCol w:w="781"/>
        <w:gridCol w:w="810"/>
        <w:gridCol w:w="810"/>
        <w:gridCol w:w="810"/>
        <w:gridCol w:w="855"/>
        <w:gridCol w:w="794"/>
        <w:gridCol w:w="843"/>
      </w:tblGrid>
      <w:tr w:rsidR="006964A5" w:rsidRPr="00956145" w:rsidTr="00C049E2">
        <w:trPr>
          <w:trHeight w:hRule="exact" w:val="230"/>
        </w:trPr>
        <w:tc>
          <w:tcPr>
            <w:tcW w:w="19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CHILD’S NAME</w:t>
            </w:r>
          </w:p>
        </w:tc>
        <w:tc>
          <w:tcPr>
            <w:tcW w:w="242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  <w:tc>
          <w:tcPr>
            <w:tcW w:w="2430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  <w:tc>
          <w:tcPr>
            <w:tcW w:w="245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  <w:tc>
          <w:tcPr>
            <w:tcW w:w="240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  <w:tc>
          <w:tcPr>
            <w:tcW w:w="2459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  <w:vAlign w:val="bottom"/>
          </w:tcPr>
          <w:p w:rsidR="006964A5" w:rsidRPr="00956145" w:rsidRDefault="006964A5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</w:t>
            </w:r>
          </w:p>
          <w:p w:rsidR="006964A5" w:rsidRPr="00956145" w:rsidRDefault="006964A5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Totals</w:t>
            </w:r>
          </w:p>
        </w:tc>
      </w:tr>
      <w:tr w:rsidR="00904373" w:rsidRPr="00956145" w:rsidTr="00C049E2">
        <w:trPr>
          <w:trHeight w:val="231"/>
        </w:trPr>
        <w:tc>
          <w:tcPr>
            <w:tcW w:w="199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904373" w:rsidRPr="00956145" w:rsidRDefault="00904373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0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1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53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4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81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2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4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904373" w:rsidRPr="00956145" w:rsidRDefault="00904373" w:rsidP="00C049E2">
            <w:pPr>
              <w:spacing w:before="4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07CD0" w:rsidRPr="00956145" w:rsidTr="00C049E2">
        <w:trPr>
          <w:trHeight w:hRule="exact" w:val="346"/>
        </w:trPr>
        <w:tc>
          <w:tcPr>
            <w:tcW w:w="19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80" w:after="4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95614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8"/>
                <w:szCs w:val="18"/>
              </w:rPr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09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4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71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3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7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1D05F5">
            <w:pPr>
              <w:spacing w:before="20" w:after="4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</w:tr>
      <w:tr w:rsidR="00A07CD0" w:rsidRPr="00956145" w:rsidTr="00C049E2">
        <w:trPr>
          <w:trHeight w:hRule="exact" w:val="374"/>
        </w:trPr>
        <w:tc>
          <w:tcPr>
            <w:tcW w:w="199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First Name</w:t>
            </w:r>
          </w:p>
          <w:p w:rsidR="00A07CD0" w:rsidRPr="00956145" w:rsidRDefault="00A07CD0" w:rsidP="00A57F26">
            <w:pPr>
              <w:spacing w:after="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6964A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964A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6964A5">
              <w:rPr>
                <w:rFonts w:ascii="Arial" w:hAnsi="Arial" w:cs="Arial"/>
                <w:sz w:val="18"/>
                <w:szCs w:val="18"/>
              </w:rPr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259"/>
        </w:trPr>
        <w:tc>
          <w:tcPr>
            <w:tcW w:w="1996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20"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Last Name</w:t>
            </w:r>
          </w:p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8"/>
                <w:szCs w:val="18"/>
              </w:rPr>
              <w:t>DOB</w:t>
            </w:r>
            <w:r w:rsidRPr="00956145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403"/>
        </w:trPr>
        <w:tc>
          <w:tcPr>
            <w:tcW w:w="199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8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77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3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81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64A5" w:rsidRPr="00956145" w:rsidTr="00C049E2">
        <w:trPr>
          <w:trHeight w:hRule="exact" w:val="86"/>
        </w:trPr>
        <w:tc>
          <w:tcPr>
            <w:tcW w:w="1996" w:type="dxa"/>
            <w:tcBorders>
              <w:left w:val="single" w:sz="12" w:space="0" w:color="auto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27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0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4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1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left w:w="43" w:type="dxa"/>
              <w:right w:w="43" w:type="dxa"/>
            </w:tcMar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64A5" w:rsidRPr="00956145" w:rsidTr="00C049E2">
        <w:trPr>
          <w:trHeight w:hRule="exact" w:val="230"/>
        </w:trPr>
        <w:tc>
          <w:tcPr>
            <w:tcW w:w="19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CHILD’S NAME</w:t>
            </w:r>
          </w:p>
        </w:tc>
        <w:tc>
          <w:tcPr>
            <w:tcW w:w="242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  <w:tc>
          <w:tcPr>
            <w:tcW w:w="2430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  <w:tc>
          <w:tcPr>
            <w:tcW w:w="245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  <w:tc>
          <w:tcPr>
            <w:tcW w:w="240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  <w:tc>
          <w:tcPr>
            <w:tcW w:w="2459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  <w:vAlign w:val="bottom"/>
          </w:tcPr>
          <w:p w:rsidR="006964A5" w:rsidRPr="00956145" w:rsidRDefault="006964A5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</w:t>
            </w:r>
          </w:p>
          <w:p w:rsidR="006964A5" w:rsidRPr="00956145" w:rsidRDefault="006964A5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Totals</w:t>
            </w:r>
          </w:p>
        </w:tc>
      </w:tr>
      <w:tr w:rsidR="00904373" w:rsidRPr="00956145" w:rsidTr="00C049E2">
        <w:trPr>
          <w:trHeight w:val="231"/>
        </w:trPr>
        <w:tc>
          <w:tcPr>
            <w:tcW w:w="199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904373" w:rsidRPr="00956145" w:rsidRDefault="00904373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0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1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53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4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81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2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4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904373" w:rsidRPr="00956145" w:rsidRDefault="00904373" w:rsidP="00C049E2">
            <w:pPr>
              <w:spacing w:before="4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07CD0" w:rsidRPr="00956145" w:rsidTr="00C049E2">
        <w:trPr>
          <w:trHeight w:hRule="exact" w:val="346"/>
        </w:trPr>
        <w:tc>
          <w:tcPr>
            <w:tcW w:w="19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80" w:after="4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95614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8"/>
                <w:szCs w:val="18"/>
              </w:rPr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09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4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71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3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7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1D05F5">
            <w:pPr>
              <w:spacing w:before="20" w:after="4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</w:tr>
      <w:tr w:rsidR="00A07CD0" w:rsidRPr="00956145" w:rsidTr="00C049E2">
        <w:trPr>
          <w:trHeight w:hRule="exact" w:val="374"/>
        </w:trPr>
        <w:tc>
          <w:tcPr>
            <w:tcW w:w="199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First Name</w:t>
            </w:r>
          </w:p>
          <w:p w:rsidR="00A07CD0" w:rsidRPr="00956145" w:rsidRDefault="00A07CD0" w:rsidP="00A57F26">
            <w:pPr>
              <w:spacing w:after="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6964A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964A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6964A5">
              <w:rPr>
                <w:rFonts w:ascii="Arial" w:hAnsi="Arial" w:cs="Arial"/>
                <w:sz w:val="18"/>
                <w:szCs w:val="18"/>
              </w:rPr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259"/>
        </w:trPr>
        <w:tc>
          <w:tcPr>
            <w:tcW w:w="1996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20"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Last Name</w:t>
            </w:r>
          </w:p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8"/>
                <w:szCs w:val="18"/>
              </w:rPr>
              <w:t>DOB</w:t>
            </w:r>
            <w:r w:rsidRPr="00956145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403"/>
        </w:trPr>
        <w:tc>
          <w:tcPr>
            <w:tcW w:w="199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8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77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3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81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64A5" w:rsidRPr="00956145" w:rsidTr="00C049E2">
        <w:trPr>
          <w:trHeight w:hRule="exact" w:val="86"/>
        </w:trPr>
        <w:tc>
          <w:tcPr>
            <w:tcW w:w="1996" w:type="dxa"/>
            <w:tcBorders>
              <w:left w:val="single" w:sz="12" w:space="0" w:color="auto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27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0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4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1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left w:w="43" w:type="dxa"/>
              <w:right w:w="43" w:type="dxa"/>
            </w:tcMar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64A5" w:rsidRPr="00956145" w:rsidTr="00C049E2">
        <w:trPr>
          <w:trHeight w:hRule="exact" w:val="230"/>
        </w:trPr>
        <w:tc>
          <w:tcPr>
            <w:tcW w:w="19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CHILD’S NAME</w:t>
            </w:r>
          </w:p>
        </w:tc>
        <w:tc>
          <w:tcPr>
            <w:tcW w:w="242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  <w:tc>
          <w:tcPr>
            <w:tcW w:w="2430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  <w:tc>
          <w:tcPr>
            <w:tcW w:w="245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  <w:tc>
          <w:tcPr>
            <w:tcW w:w="240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  <w:tc>
          <w:tcPr>
            <w:tcW w:w="2459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  <w:vAlign w:val="bottom"/>
          </w:tcPr>
          <w:p w:rsidR="006964A5" w:rsidRPr="00956145" w:rsidRDefault="006964A5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</w:t>
            </w:r>
          </w:p>
          <w:p w:rsidR="006964A5" w:rsidRPr="00956145" w:rsidRDefault="006964A5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Totals</w:t>
            </w:r>
          </w:p>
        </w:tc>
      </w:tr>
      <w:tr w:rsidR="00904373" w:rsidRPr="00956145" w:rsidTr="00C049E2">
        <w:trPr>
          <w:trHeight w:val="231"/>
        </w:trPr>
        <w:tc>
          <w:tcPr>
            <w:tcW w:w="199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904373" w:rsidRPr="00956145" w:rsidRDefault="00904373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0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1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53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4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81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2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4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904373" w:rsidRPr="00956145" w:rsidRDefault="00904373" w:rsidP="00C049E2">
            <w:pPr>
              <w:spacing w:before="4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07CD0" w:rsidRPr="00956145" w:rsidTr="00C049E2">
        <w:trPr>
          <w:trHeight w:hRule="exact" w:val="346"/>
        </w:trPr>
        <w:tc>
          <w:tcPr>
            <w:tcW w:w="19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80" w:after="4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95614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8"/>
                <w:szCs w:val="18"/>
              </w:rPr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09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4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71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3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7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1D05F5">
            <w:pPr>
              <w:spacing w:before="20" w:after="4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</w:tr>
      <w:tr w:rsidR="00A07CD0" w:rsidRPr="00956145" w:rsidTr="00C049E2">
        <w:trPr>
          <w:trHeight w:hRule="exact" w:val="374"/>
        </w:trPr>
        <w:tc>
          <w:tcPr>
            <w:tcW w:w="199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First Name</w:t>
            </w:r>
          </w:p>
          <w:p w:rsidR="00A07CD0" w:rsidRPr="00956145" w:rsidRDefault="00A07CD0" w:rsidP="00A57F26">
            <w:pPr>
              <w:spacing w:after="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6964A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964A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6964A5">
              <w:rPr>
                <w:rFonts w:ascii="Arial" w:hAnsi="Arial" w:cs="Arial"/>
                <w:sz w:val="18"/>
                <w:szCs w:val="18"/>
              </w:rPr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259"/>
        </w:trPr>
        <w:tc>
          <w:tcPr>
            <w:tcW w:w="1996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20"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Last Name</w:t>
            </w:r>
          </w:p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8"/>
                <w:szCs w:val="18"/>
              </w:rPr>
              <w:t>DOB</w:t>
            </w:r>
            <w:r w:rsidRPr="00956145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403"/>
        </w:trPr>
        <w:tc>
          <w:tcPr>
            <w:tcW w:w="199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8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77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3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81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64A5" w:rsidRPr="00956145" w:rsidTr="00C049E2">
        <w:trPr>
          <w:trHeight w:hRule="exact" w:val="86"/>
        </w:trPr>
        <w:tc>
          <w:tcPr>
            <w:tcW w:w="1996" w:type="dxa"/>
            <w:tcBorders>
              <w:left w:val="single" w:sz="12" w:space="0" w:color="auto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27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0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4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1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left w:w="43" w:type="dxa"/>
              <w:right w:w="43" w:type="dxa"/>
            </w:tcMar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64A5" w:rsidRPr="00956145" w:rsidTr="00C049E2">
        <w:trPr>
          <w:trHeight w:hRule="exact" w:val="230"/>
        </w:trPr>
        <w:tc>
          <w:tcPr>
            <w:tcW w:w="19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CHILD’S NAME</w:t>
            </w:r>
          </w:p>
        </w:tc>
        <w:tc>
          <w:tcPr>
            <w:tcW w:w="242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  <w:tc>
          <w:tcPr>
            <w:tcW w:w="2430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  <w:tc>
          <w:tcPr>
            <w:tcW w:w="245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  <w:tc>
          <w:tcPr>
            <w:tcW w:w="240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  <w:tc>
          <w:tcPr>
            <w:tcW w:w="2459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  <w:vAlign w:val="bottom"/>
          </w:tcPr>
          <w:p w:rsidR="006964A5" w:rsidRPr="00956145" w:rsidRDefault="006964A5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</w:t>
            </w:r>
          </w:p>
          <w:p w:rsidR="006964A5" w:rsidRPr="00956145" w:rsidRDefault="006964A5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Totals</w:t>
            </w:r>
          </w:p>
        </w:tc>
      </w:tr>
      <w:tr w:rsidR="00904373" w:rsidRPr="00956145" w:rsidTr="00C049E2">
        <w:trPr>
          <w:trHeight w:val="231"/>
        </w:trPr>
        <w:tc>
          <w:tcPr>
            <w:tcW w:w="199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904373" w:rsidRPr="00956145" w:rsidRDefault="00904373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0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1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53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4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81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2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4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904373" w:rsidRPr="00956145" w:rsidRDefault="00904373" w:rsidP="00C049E2">
            <w:pPr>
              <w:spacing w:before="4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07CD0" w:rsidRPr="00956145" w:rsidTr="00C049E2">
        <w:trPr>
          <w:trHeight w:hRule="exact" w:val="346"/>
        </w:trPr>
        <w:tc>
          <w:tcPr>
            <w:tcW w:w="19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80" w:after="4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95614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8"/>
                <w:szCs w:val="18"/>
              </w:rPr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09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4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71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3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7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1D05F5">
            <w:pPr>
              <w:spacing w:before="20" w:after="4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</w:tr>
      <w:tr w:rsidR="00A07CD0" w:rsidRPr="00956145" w:rsidTr="00C049E2">
        <w:trPr>
          <w:trHeight w:hRule="exact" w:val="374"/>
        </w:trPr>
        <w:tc>
          <w:tcPr>
            <w:tcW w:w="199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First Name</w:t>
            </w:r>
          </w:p>
          <w:p w:rsidR="00A07CD0" w:rsidRPr="00956145" w:rsidRDefault="00A07CD0" w:rsidP="00A57F26">
            <w:pPr>
              <w:spacing w:after="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6964A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964A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6964A5">
              <w:rPr>
                <w:rFonts w:ascii="Arial" w:hAnsi="Arial" w:cs="Arial"/>
                <w:sz w:val="18"/>
                <w:szCs w:val="18"/>
              </w:rPr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259"/>
        </w:trPr>
        <w:tc>
          <w:tcPr>
            <w:tcW w:w="1996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20"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Last Name</w:t>
            </w:r>
          </w:p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8"/>
                <w:szCs w:val="18"/>
              </w:rPr>
              <w:t>DOB</w:t>
            </w:r>
            <w:r w:rsidRPr="00956145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403"/>
        </w:trPr>
        <w:tc>
          <w:tcPr>
            <w:tcW w:w="199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254BF7">
            <w:pPr>
              <w:spacing w:before="180" w:after="4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8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77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3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81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64A5" w:rsidRPr="00956145" w:rsidTr="00C049E2">
        <w:trPr>
          <w:trHeight w:hRule="exact" w:val="86"/>
        </w:trPr>
        <w:tc>
          <w:tcPr>
            <w:tcW w:w="1996" w:type="dxa"/>
            <w:tcBorders>
              <w:left w:val="single" w:sz="12" w:space="0" w:color="auto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27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0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4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1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left w:w="43" w:type="dxa"/>
              <w:right w:w="43" w:type="dxa"/>
            </w:tcMar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64A5" w:rsidRPr="00956145" w:rsidTr="00C049E2">
        <w:trPr>
          <w:trHeight w:hRule="exact" w:val="230"/>
        </w:trPr>
        <w:tc>
          <w:tcPr>
            <w:tcW w:w="199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CHILD’S NAME</w:t>
            </w:r>
          </w:p>
        </w:tc>
        <w:tc>
          <w:tcPr>
            <w:tcW w:w="242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  <w:tc>
          <w:tcPr>
            <w:tcW w:w="2430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  <w:tc>
          <w:tcPr>
            <w:tcW w:w="245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  <w:tc>
          <w:tcPr>
            <w:tcW w:w="240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  <w:tc>
          <w:tcPr>
            <w:tcW w:w="2459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6964A5" w:rsidRPr="00956145" w:rsidRDefault="006964A5" w:rsidP="00C049E2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  <w:vAlign w:val="bottom"/>
          </w:tcPr>
          <w:p w:rsidR="006964A5" w:rsidRPr="00956145" w:rsidRDefault="006964A5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</w:t>
            </w:r>
          </w:p>
          <w:p w:rsidR="006964A5" w:rsidRPr="00956145" w:rsidRDefault="006964A5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Totals</w:t>
            </w:r>
          </w:p>
        </w:tc>
      </w:tr>
      <w:tr w:rsidR="00904373" w:rsidRPr="00956145" w:rsidTr="00C049E2">
        <w:trPr>
          <w:trHeight w:val="231"/>
        </w:trPr>
        <w:tc>
          <w:tcPr>
            <w:tcW w:w="199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904373" w:rsidRPr="00956145" w:rsidRDefault="00904373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08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1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53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49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71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781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20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04373" w:rsidRPr="00956145" w:rsidRDefault="00904373" w:rsidP="00C049E2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</w:rPr>
              <w:t>FOOD*</w:t>
            </w:r>
          </w:p>
        </w:tc>
        <w:tc>
          <w:tcPr>
            <w:tcW w:w="164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04373" w:rsidRPr="00956145" w:rsidRDefault="00904373" w:rsidP="00254BF7">
            <w:pPr>
              <w:spacing w:before="60" w:after="20" w:line="240" w:lineRule="auto"/>
              <w:ind w:left="-58" w:right="-86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/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instrText xml:space="preserve"> FORMTEXT </w:instrTex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separate"/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 </w:t>
            </w:r>
            <w:r w:rsidRPr="00904373">
              <w:rPr>
                <w:rFonts w:ascii="Arial" w:hAnsi="Arial" w:cs="Arial"/>
                <w:b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904373" w:rsidRPr="00956145" w:rsidRDefault="00904373" w:rsidP="00C049E2">
            <w:pPr>
              <w:spacing w:before="4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07CD0" w:rsidRPr="00956145" w:rsidTr="00C049E2">
        <w:trPr>
          <w:trHeight w:hRule="exact" w:val="346"/>
        </w:trPr>
        <w:tc>
          <w:tcPr>
            <w:tcW w:w="199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before="80" w:after="4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95614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8"/>
                <w:szCs w:val="18"/>
              </w:rPr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5614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09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4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71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3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7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8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EV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tabs>
                <w:tab w:val="right" w:pos="1422"/>
              </w:tabs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IN</w:t>
            </w:r>
          </w:p>
        </w:tc>
        <w:tc>
          <w:tcPr>
            <w:tcW w:w="7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6"/>
                <w:szCs w:val="16"/>
                <w:u w:val="single"/>
              </w:rPr>
              <w:t>OUT</w:t>
            </w:r>
          </w:p>
        </w:tc>
        <w:tc>
          <w:tcPr>
            <w:tcW w:w="843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B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PM</w:t>
            </w:r>
          </w:p>
          <w:p w:rsidR="00A07CD0" w:rsidRPr="00956145" w:rsidRDefault="00A07CD0" w:rsidP="001D05F5">
            <w:pPr>
              <w:spacing w:before="20" w:after="0" w:line="180" w:lineRule="exact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S</w:t>
            </w:r>
          </w:p>
          <w:p w:rsidR="00A07CD0" w:rsidRPr="00956145" w:rsidRDefault="00A07CD0" w:rsidP="001D05F5">
            <w:pPr>
              <w:spacing w:before="20" w:after="4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</w:tr>
      <w:tr w:rsidR="00A07CD0" w:rsidRPr="00956145" w:rsidTr="00C049E2">
        <w:trPr>
          <w:trHeight w:hRule="exact" w:val="374"/>
        </w:trPr>
        <w:tc>
          <w:tcPr>
            <w:tcW w:w="199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A57F2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First Name</w:t>
            </w:r>
          </w:p>
          <w:p w:rsidR="00A07CD0" w:rsidRPr="00956145" w:rsidRDefault="00A07CD0" w:rsidP="00A57F26">
            <w:pPr>
              <w:spacing w:after="0" w:line="180" w:lineRule="exact"/>
              <w:ind w:left="-58" w:right="-72"/>
              <w:rPr>
                <w:rFonts w:ascii="Arial" w:hAnsi="Arial" w:cs="Arial"/>
                <w:sz w:val="18"/>
                <w:szCs w:val="18"/>
              </w:rPr>
            </w:pPr>
            <w:r w:rsidRPr="006964A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964A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6964A5">
              <w:rPr>
                <w:rFonts w:ascii="Arial" w:hAnsi="Arial" w:cs="Arial"/>
                <w:sz w:val="18"/>
                <w:szCs w:val="18"/>
              </w:rPr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6964A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259"/>
        </w:trPr>
        <w:tc>
          <w:tcPr>
            <w:tcW w:w="1996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20"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56145">
              <w:rPr>
                <w:rFonts w:ascii="Arial" w:hAnsi="Arial" w:cs="Arial"/>
                <w:sz w:val="12"/>
                <w:szCs w:val="12"/>
              </w:rPr>
              <w:t>Last Name</w:t>
            </w:r>
          </w:p>
          <w:p w:rsidR="00A07CD0" w:rsidRPr="00956145" w:rsidRDefault="00A07CD0" w:rsidP="00904373">
            <w:pPr>
              <w:spacing w:before="18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b/>
                <w:sz w:val="18"/>
                <w:szCs w:val="18"/>
              </w:rPr>
              <w:t>DOB</w:t>
            </w:r>
            <w:r w:rsidRPr="00956145"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sz w:val="18"/>
                <w:szCs w:val="18"/>
                <w:u w:val="single"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808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9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77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1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58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8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72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tcBorders>
              <w:lef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94" w:type="dxa"/>
            <w:tcBorders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40" w:line="240" w:lineRule="auto"/>
              <w:ind w:left="-58" w:right="-72"/>
              <w:jc w:val="center"/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7CD0" w:rsidRPr="00956145" w:rsidTr="00A57F26">
        <w:trPr>
          <w:trHeight w:hRule="exact" w:val="403"/>
        </w:trPr>
        <w:tc>
          <w:tcPr>
            <w:tcW w:w="199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904373">
            <w:pPr>
              <w:spacing w:before="180" w:after="4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8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77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3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49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781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9" w:type="dxa"/>
            <w:gridSpan w:val="2"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07CD0" w:rsidRPr="00956145" w:rsidRDefault="00A07CD0" w:rsidP="00C049E2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Absent</w:t>
            </w:r>
          </w:p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1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956145">
              <w:rPr>
                <w:rFonts w:ascii="Arial" w:hAnsi="Arial" w:cs="Arial"/>
                <w:sz w:val="16"/>
                <w:szCs w:val="16"/>
              </w:rPr>
            </w:r>
            <w:r w:rsidRPr="0095614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 Health check</w:t>
            </w:r>
          </w:p>
        </w:tc>
        <w:tc>
          <w:tcPr>
            <w:tcW w:w="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43" w:type="dxa"/>
              <w:right w:w="43" w:type="dxa"/>
            </w:tcMar>
          </w:tcPr>
          <w:p w:rsidR="00A07CD0" w:rsidRPr="00956145" w:rsidRDefault="00A07CD0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64A5" w:rsidRPr="00956145" w:rsidTr="00C049E2">
        <w:trPr>
          <w:trHeight w:hRule="exact" w:val="86"/>
        </w:trPr>
        <w:tc>
          <w:tcPr>
            <w:tcW w:w="1996" w:type="dxa"/>
            <w:tcBorders>
              <w:left w:val="single" w:sz="12" w:space="0" w:color="auto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27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0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4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1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59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3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left w:w="43" w:type="dxa"/>
              <w:right w:w="43" w:type="dxa"/>
            </w:tcMar>
          </w:tcPr>
          <w:p w:rsidR="006964A5" w:rsidRPr="00956145" w:rsidRDefault="006964A5" w:rsidP="00C049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64A5" w:rsidRPr="00956145" w:rsidTr="00C049E2">
        <w:tc>
          <w:tcPr>
            <w:tcW w:w="74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64A5" w:rsidRPr="00956145" w:rsidRDefault="006964A5" w:rsidP="00C049E2">
            <w:pPr>
              <w:spacing w:before="80" w:after="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56145">
              <w:rPr>
                <w:rFonts w:ascii="Arial" w:hAnsi="Arial" w:cs="Arial"/>
                <w:sz w:val="16"/>
                <w:szCs w:val="16"/>
              </w:rPr>
              <w:t>*</w:t>
            </w:r>
            <w:r w:rsidRPr="00956145">
              <w:rPr>
                <w:rFonts w:ascii="Arial" w:hAnsi="Arial" w:cs="Arial"/>
                <w:b/>
                <w:sz w:val="16"/>
                <w:szCs w:val="16"/>
              </w:rPr>
              <w:t>B</w:t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=Breakfast  </w:t>
            </w:r>
            <w:r w:rsidRPr="00956145">
              <w:rPr>
                <w:rFonts w:ascii="Arial" w:hAnsi="Arial" w:cs="Arial"/>
                <w:b/>
                <w:sz w:val="16"/>
                <w:szCs w:val="16"/>
              </w:rPr>
              <w:t>AM</w:t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= AM snack  </w:t>
            </w:r>
            <w:r w:rsidRPr="00956145">
              <w:rPr>
                <w:rFonts w:ascii="Arial" w:hAnsi="Arial" w:cs="Arial"/>
                <w:b/>
                <w:sz w:val="16"/>
                <w:szCs w:val="16"/>
              </w:rPr>
              <w:t>L</w:t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= Lunch  </w:t>
            </w:r>
            <w:r w:rsidRPr="00956145">
              <w:rPr>
                <w:rFonts w:ascii="Arial" w:hAnsi="Arial" w:cs="Arial"/>
                <w:b/>
                <w:sz w:val="16"/>
                <w:szCs w:val="16"/>
              </w:rPr>
              <w:t>PM</w:t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= PM snack  </w:t>
            </w:r>
            <w:r w:rsidRPr="00956145">
              <w:rPr>
                <w:rFonts w:ascii="Arial" w:hAnsi="Arial" w:cs="Arial"/>
                <w:b/>
                <w:sz w:val="16"/>
                <w:szCs w:val="16"/>
              </w:rPr>
              <w:t>S</w:t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= Supper   </w:t>
            </w:r>
            <w:r w:rsidRPr="00956145">
              <w:rPr>
                <w:rFonts w:ascii="Arial" w:hAnsi="Arial" w:cs="Arial"/>
                <w:b/>
                <w:sz w:val="16"/>
                <w:szCs w:val="16"/>
              </w:rPr>
              <w:t>EV</w:t>
            </w:r>
            <w:r w:rsidRPr="00956145">
              <w:rPr>
                <w:rFonts w:ascii="Arial" w:hAnsi="Arial" w:cs="Arial"/>
                <w:sz w:val="16"/>
                <w:szCs w:val="16"/>
              </w:rPr>
              <w:t xml:space="preserve">= Night snack   </w:t>
            </w:r>
          </w:p>
        </w:tc>
        <w:tc>
          <w:tcPr>
            <w:tcW w:w="75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64A5" w:rsidRPr="00956145" w:rsidRDefault="006964A5" w:rsidP="00C049E2">
            <w:pPr>
              <w:spacing w:before="80" w:after="2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56145">
              <w:rPr>
                <w:rFonts w:ascii="Arial" w:hAnsi="Arial" w:cs="Arial"/>
                <w:b/>
                <w:sz w:val="18"/>
                <w:szCs w:val="18"/>
              </w:rPr>
              <w:t>Page totals</w:t>
            </w:r>
            <w:r w:rsidRPr="00956145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56145">
              <w:rPr>
                <w:rFonts w:ascii="Arial" w:hAnsi="Arial" w:cs="Arial"/>
                <w:b/>
                <w:sz w:val="18"/>
                <w:szCs w:val="18"/>
              </w:rPr>
              <w:t xml:space="preserve">B 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b/>
                <w:sz w:val="18"/>
                <w:szCs w:val="18"/>
              </w:rPr>
              <w:t xml:space="preserve">  AM 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b/>
                <w:sz w:val="18"/>
                <w:szCs w:val="18"/>
              </w:rPr>
              <w:t xml:space="preserve">   L 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b/>
                <w:sz w:val="18"/>
                <w:szCs w:val="18"/>
              </w:rPr>
              <w:t xml:space="preserve">  PM 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b/>
                <w:sz w:val="18"/>
                <w:szCs w:val="18"/>
              </w:rPr>
              <w:t xml:space="preserve">  S 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end"/>
            </w:r>
            <w:r w:rsidRPr="00956145">
              <w:rPr>
                <w:rFonts w:ascii="Arial" w:hAnsi="Arial" w:cs="Arial"/>
                <w:b/>
                <w:sz w:val="18"/>
                <w:szCs w:val="18"/>
              </w:rPr>
              <w:t xml:space="preserve">   EV 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instrText xml:space="preserve"> FORMTEXT </w:instrTex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separate"/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noProof/>
                <w:sz w:val="18"/>
                <w:szCs w:val="18"/>
                <w:u w:val="single"/>
              </w:rPr>
              <w:t> </w:t>
            </w:r>
            <w:r w:rsidRPr="00956145">
              <w:rPr>
                <w:rFonts w:ascii="Arial" w:hAnsi="Arial" w:cs="Arial"/>
                <w:b/>
                <w:sz w:val="18"/>
                <w:szCs w:val="18"/>
                <w:u w:val="single"/>
              </w:rPr>
              <w:fldChar w:fldCharType="end"/>
            </w:r>
          </w:p>
        </w:tc>
      </w:tr>
    </w:tbl>
    <w:p w:rsidR="00BD4DC5" w:rsidRPr="00AD2794" w:rsidRDefault="00BD4DC5" w:rsidP="00AD2794">
      <w:pPr>
        <w:spacing w:before="80" w:after="0" w:line="240" w:lineRule="auto"/>
        <w:rPr>
          <w:rFonts w:ascii="Arial" w:hAnsi="Arial" w:cs="Arial"/>
          <w:b/>
          <w:sz w:val="16"/>
          <w:szCs w:val="16"/>
        </w:rPr>
      </w:pPr>
    </w:p>
    <w:sectPr w:rsidR="00BD4DC5" w:rsidRPr="00AD2794" w:rsidSect="008F6A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 w:code="1"/>
      <w:pgMar w:top="144" w:right="432" w:bottom="245" w:left="432" w:header="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D3F" w:rsidRDefault="00DA7D3F" w:rsidP="00F74C19">
      <w:pPr>
        <w:spacing w:after="0" w:line="240" w:lineRule="auto"/>
      </w:pPr>
      <w:r>
        <w:separator/>
      </w:r>
    </w:p>
  </w:endnote>
  <w:endnote w:type="continuationSeparator" w:id="0">
    <w:p w:rsidR="00DA7D3F" w:rsidRDefault="00DA7D3F" w:rsidP="00F74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2F4" w:rsidRDefault="00DF62F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2F4" w:rsidRDefault="00DF62F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2F4" w:rsidRDefault="00DF62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D3F" w:rsidRDefault="00DA7D3F" w:rsidP="00F74C19">
      <w:pPr>
        <w:spacing w:after="0" w:line="240" w:lineRule="auto"/>
      </w:pPr>
      <w:r>
        <w:separator/>
      </w:r>
    </w:p>
  </w:footnote>
  <w:footnote w:type="continuationSeparator" w:id="0">
    <w:p w:rsidR="00DA7D3F" w:rsidRDefault="00DA7D3F" w:rsidP="00F74C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2F4" w:rsidRDefault="00DF62F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FDE" w:rsidRPr="00AF1FC6" w:rsidRDefault="00B11FDE" w:rsidP="00E179A5">
    <w:pPr>
      <w:pStyle w:val="Header"/>
      <w:tabs>
        <w:tab w:val="right" w:pos="14940"/>
      </w:tabs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2F4" w:rsidRDefault="00DF62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removePersonalInformation/>
  <w:removeDateAndTime/>
  <w:gutterAtTop/>
  <w:proofState w:spelling="clean" w:grammar="clean"/>
  <w:attachedTemplate r:id="rId1"/>
  <w:documentProtection w:edit="forms" w:formatting="1" w:enforcement="1" w:cryptProviderType="rsaFull" w:cryptAlgorithmClass="hash" w:cryptAlgorithmType="typeAny" w:cryptAlgorithmSid="4" w:cryptSpinCount="100000" w:hash="Ay2QIb7pNwdtyF0s2DQoXZ/7BaI=" w:salt="tK70Gv8GRb83wbH1G/+eJw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2FC"/>
    <w:rsid w:val="000113D1"/>
    <w:rsid w:val="00034D4F"/>
    <w:rsid w:val="000677BF"/>
    <w:rsid w:val="00093ABE"/>
    <w:rsid w:val="000F3E95"/>
    <w:rsid w:val="000F4374"/>
    <w:rsid w:val="001063D0"/>
    <w:rsid w:val="00107884"/>
    <w:rsid w:val="001323BF"/>
    <w:rsid w:val="00163C79"/>
    <w:rsid w:val="001B75B9"/>
    <w:rsid w:val="001D05F5"/>
    <w:rsid w:val="001D129F"/>
    <w:rsid w:val="001E273D"/>
    <w:rsid w:val="00254BF7"/>
    <w:rsid w:val="002C3C08"/>
    <w:rsid w:val="002E7572"/>
    <w:rsid w:val="0034780F"/>
    <w:rsid w:val="00350144"/>
    <w:rsid w:val="003956A5"/>
    <w:rsid w:val="003A1EC4"/>
    <w:rsid w:val="003A6855"/>
    <w:rsid w:val="003A70C2"/>
    <w:rsid w:val="003B5E85"/>
    <w:rsid w:val="003D4D4C"/>
    <w:rsid w:val="003D70EA"/>
    <w:rsid w:val="003F0329"/>
    <w:rsid w:val="003F3E01"/>
    <w:rsid w:val="004066E0"/>
    <w:rsid w:val="0042784A"/>
    <w:rsid w:val="00435BD6"/>
    <w:rsid w:val="00457F65"/>
    <w:rsid w:val="004C4C1C"/>
    <w:rsid w:val="005547D0"/>
    <w:rsid w:val="00570EA4"/>
    <w:rsid w:val="00572EE6"/>
    <w:rsid w:val="00583067"/>
    <w:rsid w:val="005B08E8"/>
    <w:rsid w:val="005E2396"/>
    <w:rsid w:val="006023CD"/>
    <w:rsid w:val="006035FA"/>
    <w:rsid w:val="00615B1C"/>
    <w:rsid w:val="006964A5"/>
    <w:rsid w:val="006A0330"/>
    <w:rsid w:val="006C47F0"/>
    <w:rsid w:val="006D13E6"/>
    <w:rsid w:val="006E158A"/>
    <w:rsid w:val="006E3F31"/>
    <w:rsid w:val="00700670"/>
    <w:rsid w:val="007467EB"/>
    <w:rsid w:val="0079012A"/>
    <w:rsid w:val="007B1447"/>
    <w:rsid w:val="007B3CB8"/>
    <w:rsid w:val="007D4EEA"/>
    <w:rsid w:val="007E4063"/>
    <w:rsid w:val="007F4BA8"/>
    <w:rsid w:val="008009E8"/>
    <w:rsid w:val="00832235"/>
    <w:rsid w:val="00833FD4"/>
    <w:rsid w:val="008749D6"/>
    <w:rsid w:val="00880C05"/>
    <w:rsid w:val="008F13B1"/>
    <w:rsid w:val="008F6AF2"/>
    <w:rsid w:val="00904373"/>
    <w:rsid w:val="009073EF"/>
    <w:rsid w:val="00944F8A"/>
    <w:rsid w:val="00956145"/>
    <w:rsid w:val="00970D73"/>
    <w:rsid w:val="00973FF4"/>
    <w:rsid w:val="009823DC"/>
    <w:rsid w:val="009C71F4"/>
    <w:rsid w:val="00A07CD0"/>
    <w:rsid w:val="00A2793C"/>
    <w:rsid w:val="00A27F55"/>
    <w:rsid w:val="00A56B62"/>
    <w:rsid w:val="00A570F8"/>
    <w:rsid w:val="00A57F26"/>
    <w:rsid w:val="00A91606"/>
    <w:rsid w:val="00AA68B7"/>
    <w:rsid w:val="00AB299A"/>
    <w:rsid w:val="00AD01F9"/>
    <w:rsid w:val="00AD2794"/>
    <w:rsid w:val="00AF1FC6"/>
    <w:rsid w:val="00B027F6"/>
    <w:rsid w:val="00B0341E"/>
    <w:rsid w:val="00B04630"/>
    <w:rsid w:val="00B11FDE"/>
    <w:rsid w:val="00B132FC"/>
    <w:rsid w:val="00B672F7"/>
    <w:rsid w:val="00B9178F"/>
    <w:rsid w:val="00BD4DC5"/>
    <w:rsid w:val="00BE394C"/>
    <w:rsid w:val="00C049E2"/>
    <w:rsid w:val="00C55F34"/>
    <w:rsid w:val="00C97D4E"/>
    <w:rsid w:val="00CB4C7B"/>
    <w:rsid w:val="00CE1035"/>
    <w:rsid w:val="00D16371"/>
    <w:rsid w:val="00D373F3"/>
    <w:rsid w:val="00D51415"/>
    <w:rsid w:val="00D63EDD"/>
    <w:rsid w:val="00D673C1"/>
    <w:rsid w:val="00D73A9D"/>
    <w:rsid w:val="00D83834"/>
    <w:rsid w:val="00DA7D3F"/>
    <w:rsid w:val="00DB1E24"/>
    <w:rsid w:val="00DE38AF"/>
    <w:rsid w:val="00DF62F4"/>
    <w:rsid w:val="00DF7BFF"/>
    <w:rsid w:val="00E179A5"/>
    <w:rsid w:val="00E44C31"/>
    <w:rsid w:val="00E52CB4"/>
    <w:rsid w:val="00EE06B8"/>
    <w:rsid w:val="00F313F2"/>
    <w:rsid w:val="00F65D5F"/>
    <w:rsid w:val="00F72882"/>
    <w:rsid w:val="00F74C19"/>
    <w:rsid w:val="00F77E52"/>
    <w:rsid w:val="00FA1EB8"/>
    <w:rsid w:val="00FE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94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39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3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E394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4C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C19"/>
  </w:style>
  <w:style w:type="paragraph" w:styleId="Footer">
    <w:name w:val="footer"/>
    <w:basedOn w:val="Normal"/>
    <w:link w:val="FooterChar"/>
    <w:uiPriority w:val="99"/>
    <w:unhideWhenUsed/>
    <w:rsid w:val="00F74C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C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94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39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3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E394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4C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C19"/>
  </w:style>
  <w:style w:type="paragraph" w:styleId="Footer">
    <w:name w:val="footer"/>
    <w:basedOn w:val="Normal"/>
    <w:link w:val="FooterChar"/>
    <w:uiPriority w:val="99"/>
    <w:unhideWhenUsed/>
    <w:rsid w:val="00F74C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0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attendance-templat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attendance-templates.dot</Template>
  <TotalTime>0</TotalTime>
  <Pages>2</Pages>
  <Words>3139</Words>
  <Characters>17896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2015-11-13T18:32:00Z</dcterms:created>
  <dcterms:modified xsi:type="dcterms:W3CDTF">2015-11-13T18:33:00Z</dcterms:modified>
</cp:coreProperties>
</file>