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78C" w:rsidRPr="006C09C3" w:rsidRDefault="00C40634" w:rsidP="006C09C3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-495300</wp:posOffset>
                </wp:positionV>
                <wp:extent cx="3895725" cy="1704340"/>
                <wp:effectExtent l="635" t="635" r="0" b="0"/>
                <wp:wrapNone/>
                <wp:docPr id="3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170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7EEE" w:rsidRPr="00C40634" w:rsidRDefault="00067EEE" w:rsidP="00067EEE">
                            <w:pPr>
                              <w:rPr>
                                <w:color w:val="FFFFFF"/>
                                <w:sz w:val="16"/>
                              </w:rPr>
                            </w:pPr>
                            <w:r w:rsidRPr="00C40634">
                              <w:rPr>
                                <w:rFonts w:ascii="Bella Donna" w:hAnsi="Bella Donna" w:cs="Arial"/>
                                <w:color w:val="FFFFFF"/>
                                <w:sz w:val="74"/>
                                <w:szCs w:val="60"/>
                              </w:rPr>
                              <w:t xml:space="preserve">Certificate </w:t>
                            </w:r>
                            <w:r w:rsidR="00C40634" w:rsidRPr="00C40634">
                              <w:rPr>
                                <w:rFonts w:ascii="Bella Donna" w:hAnsi="Bella Donna" w:cs="Arial"/>
                                <w:color w:val="FFFFFF"/>
                                <w:sz w:val="74"/>
                                <w:szCs w:val="60"/>
                              </w:rPr>
                              <w:t xml:space="preserve"> of </w:t>
                            </w:r>
                            <w:r w:rsidRPr="00C40634">
                              <w:rPr>
                                <w:rFonts w:ascii="Bella Donna" w:hAnsi="Bella Donna" w:cs="Arial"/>
                                <w:color w:val="FFFFFF"/>
                                <w:sz w:val="74"/>
                                <w:szCs w:val="60"/>
                              </w:rPr>
                              <w:t xml:space="preserve"> Completion</w:t>
                            </w:r>
                          </w:p>
                          <w:p w:rsidR="00067EEE" w:rsidRPr="00C40634" w:rsidRDefault="00067EEE" w:rsidP="00067EEE">
                            <w:pPr>
                              <w:rPr>
                                <w:color w:val="FFFFFF"/>
                                <w:sz w:val="16"/>
                              </w:rPr>
                            </w:pPr>
                          </w:p>
                          <w:p w:rsidR="00067EEE" w:rsidRPr="00C40634" w:rsidRDefault="00067EEE" w:rsidP="00067EEE">
                            <w:pPr>
                              <w:rPr>
                                <w:color w:val="FFFFFF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-43.5pt;margin-top:-39pt;width:306.75pt;height:13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n/VuQIAALw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" filled="f" stroked="f">
                <v:textbox>
                  <w:txbxContent>
                    <w:p w:rsidR="00067EEE" w:rsidRPr="00C40634" w:rsidRDefault="00067EEE" w:rsidP="00067EEE">
                      <w:pPr>
                        <w:rPr>
                          <w:color w:val="FFFFFF"/>
                          <w:sz w:val="16"/>
                        </w:rPr>
                      </w:pPr>
                      <w:r w:rsidRPr="00C40634">
                        <w:rPr>
                          <w:rFonts w:ascii="Bella Donna" w:hAnsi="Bella Donna" w:cs="Arial"/>
                          <w:color w:val="FFFFFF"/>
                          <w:sz w:val="74"/>
                          <w:szCs w:val="60"/>
                        </w:rPr>
                        <w:t xml:space="preserve">Certificate </w:t>
                      </w:r>
                      <w:r w:rsidR="00C40634" w:rsidRPr="00C40634">
                        <w:rPr>
                          <w:rFonts w:ascii="Bella Donna" w:hAnsi="Bella Donna" w:cs="Arial"/>
                          <w:color w:val="FFFFFF"/>
                          <w:sz w:val="74"/>
                          <w:szCs w:val="60"/>
                        </w:rPr>
                        <w:t xml:space="preserve"> of </w:t>
                      </w:r>
                      <w:r w:rsidRPr="00C40634">
                        <w:rPr>
                          <w:rFonts w:ascii="Bella Donna" w:hAnsi="Bella Donna" w:cs="Arial"/>
                          <w:color w:val="FFFFFF"/>
                          <w:sz w:val="74"/>
                          <w:szCs w:val="60"/>
                        </w:rPr>
                        <w:t xml:space="preserve"> Completion</w:t>
                      </w:r>
                    </w:p>
                    <w:p w:rsidR="00067EEE" w:rsidRPr="00C40634" w:rsidRDefault="00067EEE" w:rsidP="00067EEE">
                      <w:pPr>
                        <w:rPr>
                          <w:color w:val="FFFFFF"/>
                          <w:sz w:val="16"/>
                        </w:rPr>
                      </w:pPr>
                    </w:p>
                    <w:p w:rsidR="00067EEE" w:rsidRPr="00C40634" w:rsidRDefault="00067EEE" w:rsidP="00067EEE">
                      <w:pPr>
                        <w:rPr>
                          <w:color w:val="FFFFFF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1520825</wp:posOffset>
                </wp:positionV>
                <wp:extent cx="8511540" cy="4611370"/>
                <wp:effectExtent l="3810" t="0" r="0" b="1270"/>
                <wp:wrapNone/>
                <wp:docPr id="1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11540" cy="4611370"/>
                          <a:chOff x="936" y="3615"/>
                          <a:chExt cx="10548" cy="5715"/>
                        </a:xfrm>
                      </wpg:grpSpPr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290" y="3615"/>
                            <a:ext cx="9865" cy="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jc w:val="center"/>
                                <w:rPr>
                                  <w:rFonts w:ascii="Arial Rounded MT Bold" w:hAnsi="Arial Rounded MT Bold"/>
                                  <w:color w:val="00B0F0"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color w:val="00B0F0"/>
                                  <w:sz w:val="50"/>
                                  <w:szCs w:val="50"/>
                                </w:rPr>
                                <w:t>This Acknowledges That</w:t>
                              </w:r>
                            </w:p>
                            <w:p w:rsidR="00067EEE" w:rsidRPr="00067EEE" w:rsidRDefault="00067EEE" w:rsidP="00067EEE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6"/>
                                </w:rPr>
                              </w:pPr>
                            </w:p>
                            <w:p w:rsidR="00067EEE" w:rsidRDefault="00067EEE" w:rsidP="00067EEE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067EEE" w:rsidRDefault="00067EEE" w:rsidP="00067EEE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4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936" y="5745"/>
                            <a:ext cx="10441" cy="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7EEE" w:rsidRPr="00067EEE" w:rsidRDefault="00067EEE" w:rsidP="00067EEE">
                              <w:pPr>
                                <w:pStyle w:val="BodyText3"/>
                                <w:widowControl w:val="0"/>
                                <w:rPr>
                                  <w:rFonts w:ascii="Calibri" w:hAnsi="Calibri" w:cs="Calibri"/>
                                  <w:color w:val="000000"/>
                                  <w:sz w:val="40"/>
                                  <w:szCs w:val="40"/>
                                </w:rPr>
                              </w:pPr>
                              <w:r w:rsidRPr="00067EEE">
                                <w:rPr>
                                  <w:rFonts w:ascii="Calibri" w:hAnsi="Calibri" w:cs="Calibri"/>
                                  <w:color w:val="000000"/>
                                  <w:sz w:val="40"/>
                                  <w:szCs w:val="40"/>
                                </w:rPr>
                                <w:t>Has successfully completed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18" name="Text Box 5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936" y="6615"/>
                            <a:ext cx="10442" cy="4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pStyle w:val="msoorganizationname"/>
                                <w:widowControl w:val="0"/>
                                <w:rPr>
                                  <w:rFonts w:ascii="Microsoft PhagsPa" w:hAnsi="Microsoft PhagsPa"/>
                                  <w:b w:val="0"/>
                                  <w:i w:val="0"/>
                                  <w:iCs w:val="0"/>
                                </w:rPr>
                              </w:pPr>
                              <w:r>
                                <w:rPr>
                                  <w:rFonts w:ascii="Microsoft PhagsPa" w:hAnsi="Microsoft PhagsPa"/>
                                  <w:b w:val="0"/>
                                  <w:i w:val="0"/>
                                  <w:iCs w:val="0"/>
                                  <w:color w:val="C00000"/>
                                </w:rPr>
                                <w:t>&lt;</w:t>
                              </w:r>
                              <w:r>
                                <w:rPr>
                                  <w:rFonts w:ascii="Microsoft PhagsPa" w:hAnsi="Microsoft PhagsPa"/>
                                  <w:b w:val="0"/>
                                  <w:i w:val="0"/>
                                  <w:iCs w:val="0"/>
                                </w:rPr>
                                <w:t>Enter comments</w:t>
                              </w:r>
                              <w:r>
                                <w:rPr>
                                  <w:rFonts w:ascii="Microsoft PhagsPa" w:hAnsi="Microsoft PhagsPa"/>
                                  <w:b w:val="0"/>
                                  <w:i w:val="0"/>
                                  <w:iCs w:val="0"/>
                                  <w:color w:val="C00000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19" name="Text Box 6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936" y="4805"/>
                            <a:ext cx="10442" cy="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pStyle w:val="Heading4"/>
                                <w:widowControl w:val="0"/>
                                <w:rPr>
                                  <w:rFonts w:ascii="Arial Rounded MT Bold" w:hAnsi="Arial Rounded MT Bold"/>
                                  <w:b w:val="0"/>
                                  <w:i w:val="0"/>
                                  <w:iCs w:val="0"/>
                                  <w:color w:val="C00000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 w:val="0"/>
                                  <w:i w:val="0"/>
                                  <w:iCs w:val="0"/>
                                  <w:color w:val="C00000"/>
                                </w:rPr>
                                <w:t>[</w:t>
                              </w:r>
                              <w:r>
                                <w:rPr>
                                  <w:rFonts w:ascii="Arial Rounded MT Bold" w:hAnsi="Arial Rounded MT Bold"/>
                                  <w:b w:val="0"/>
                                  <w:i w:val="0"/>
                                  <w:iCs w:val="0"/>
                                </w:rPr>
                                <w:t>Enter Name of Recipient</w:t>
                              </w:r>
                              <w:r>
                                <w:rPr>
                                  <w:rFonts w:ascii="Arial Rounded MT Bold" w:hAnsi="Arial Rounded MT Bold"/>
                                  <w:b w:val="0"/>
                                  <w:i w:val="0"/>
                                  <w:iCs w:val="0"/>
                                  <w:color w:val="C00000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0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91" y="7410"/>
                            <a:ext cx="1004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91" y="5595"/>
                            <a:ext cx="10044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Text Box 9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9199" y="8908"/>
                            <a:ext cx="2285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67EEE" w:rsidRPr="00067EEE" w:rsidRDefault="00067EEE" w:rsidP="00067EEE">
                              <w:pPr>
                                <w:pStyle w:val="msoaccenttext2"/>
                                <w:widowControl w:val="0"/>
                                <w:rPr>
                                  <w:rFonts w:ascii="Calibri" w:hAnsi="Calibri" w:cs="Calibri"/>
                                  <w:sz w:val="30"/>
                                  <w:szCs w:val="30"/>
                                </w:rPr>
                              </w:pPr>
                              <w:r w:rsidRPr="00067EEE">
                                <w:rPr>
                                  <w:rFonts w:ascii="Calibri" w:hAnsi="Calibri" w:cs="Calibri"/>
                                  <w:sz w:val="30"/>
                                  <w:szCs w:val="30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3" name="Text Box 10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963" y="8908"/>
                            <a:ext cx="3916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67EEE" w:rsidRPr="00067EEE" w:rsidRDefault="00067EEE" w:rsidP="00067EEE">
                              <w:pPr>
                                <w:pStyle w:val="msoaccenttext2"/>
                                <w:widowControl w:val="0"/>
                                <w:rPr>
                                  <w:rFonts w:ascii="Calibri" w:hAnsi="Calibri" w:cs="Calibri"/>
                                  <w:sz w:val="30"/>
                                  <w:szCs w:val="30"/>
                                </w:rPr>
                              </w:pPr>
                              <w:r w:rsidRPr="00067EEE">
                                <w:rPr>
                                  <w:rFonts w:ascii="Calibri" w:hAnsi="Calibri" w:cs="Calibri"/>
                                  <w:sz w:val="30"/>
                                  <w:szCs w:val="30"/>
                                </w:rPr>
                                <w:t>Signature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038" y="8908"/>
                            <a:ext cx="39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" name="Text Box 12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998" y="8908"/>
                            <a:ext cx="4033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67EEE" w:rsidRPr="00067EEE" w:rsidRDefault="00067EEE" w:rsidP="00067EEE">
                              <w:pPr>
                                <w:pStyle w:val="msoaccenttext2"/>
                                <w:widowControl w:val="0"/>
                                <w:rPr>
                                  <w:rFonts w:ascii="Calibri" w:hAnsi="Calibri" w:cs="Calibri"/>
                                  <w:sz w:val="30"/>
                                  <w:szCs w:val="30"/>
                                </w:rPr>
                              </w:pPr>
                              <w:r w:rsidRPr="00067EEE">
                                <w:rPr>
                                  <w:rFonts w:ascii="Calibri" w:hAnsi="Calibri" w:cs="Calibri"/>
                                  <w:sz w:val="30"/>
                                  <w:szCs w:val="30"/>
                                </w:rPr>
                                <w:t>Title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5073" y="8908"/>
                            <a:ext cx="402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199" y="8368"/>
                            <a:ext cx="2117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widowControl w:val="0"/>
                                <w:jc w:val="center"/>
                                <w:rPr>
                                  <w:rFonts w:ascii="Microsoft PhagsPa" w:hAnsi="Microsoft PhagsPa"/>
                                </w:rPr>
                              </w:pPr>
                              <w:r>
                                <w:rPr>
                                  <w:rFonts w:ascii="Microsoft PhagsPa" w:hAnsi="Microsoft PhagsPa"/>
                                  <w:color w:val="C00000"/>
                                </w:rPr>
                                <w:t>&lt;</w:t>
                              </w:r>
                              <w:r>
                                <w:rPr>
                                  <w:rFonts w:ascii="Microsoft PhagsPa" w:hAnsi="Microsoft PhagsPa"/>
                                </w:rPr>
                                <w:t>Enter date</w:t>
                              </w:r>
                              <w:r>
                                <w:rPr>
                                  <w:rFonts w:ascii="Microsoft PhagsPa" w:hAnsi="Microsoft PhagsPa"/>
                                  <w:color w:val="C00000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998" y="8368"/>
                            <a:ext cx="4033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widowControl w:val="0"/>
                                <w:jc w:val="center"/>
                                <w:rPr>
                                  <w:rFonts w:ascii="Microsoft PhagsPa" w:hAnsi="Microsoft PhagsPa"/>
                                </w:rPr>
                              </w:pPr>
                              <w:r>
                                <w:rPr>
                                  <w:rFonts w:ascii="Microsoft PhagsPa" w:hAnsi="Microsoft PhagsPa"/>
                                  <w:color w:val="C00000"/>
                                </w:rPr>
                                <w:t>&lt;</w:t>
                              </w:r>
                              <w:r>
                                <w:rPr>
                                  <w:rFonts w:ascii="Microsoft PhagsPa" w:hAnsi="Microsoft PhagsPa"/>
                                </w:rPr>
                                <w:t>Enter title</w:t>
                              </w:r>
                              <w:r>
                                <w:rPr>
                                  <w:rFonts w:ascii="Microsoft PhagsPa" w:hAnsi="Microsoft PhagsPa"/>
                                  <w:color w:val="C00000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9286" y="8908"/>
                            <a:ext cx="19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margin-left:32.5pt;margin-top:119.75pt;width:670.2pt;height:363.1pt;z-index:251666432" coordorigin="936,3615" coordsize="10548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">
                <v:shape id="Text Box 12" o:spid="_x0000_s1028" type="#_x0000_t202" style="position:absolute;left:1290;top:3615;width:9865;height: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067EEE" w:rsidRDefault="00067EEE" w:rsidP="00067EEE">
                        <w:pPr>
                          <w:jc w:val="center"/>
                          <w:rPr>
                            <w:rFonts w:ascii="Arial Rounded MT Bold" w:hAnsi="Arial Rounded MT Bold"/>
                            <w:color w:val="00B0F0"/>
                            <w:sz w:val="50"/>
                            <w:szCs w:val="50"/>
                          </w:rPr>
                        </w:pPr>
                        <w:r>
                          <w:rPr>
                            <w:rFonts w:ascii="Arial Rounded MT Bold" w:hAnsi="Arial Rounded MT Bold"/>
                            <w:color w:val="00B0F0"/>
                            <w:sz w:val="50"/>
                            <w:szCs w:val="50"/>
                          </w:rPr>
                          <w:t>This Acknowledges That</w:t>
                        </w:r>
                      </w:p>
                      <w:p w:rsidR="00067EEE" w:rsidRPr="00067EEE" w:rsidRDefault="00067EEE" w:rsidP="00067EEE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6"/>
                          </w:rPr>
                        </w:pPr>
                      </w:p>
                      <w:p w:rsidR="00067EEE" w:rsidRDefault="00067EEE" w:rsidP="00067EEE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067EEE" w:rsidRDefault="00067EEE" w:rsidP="00067EEE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  <v:shape id="Text Box 4" o:spid="_x0000_s1029" type="#_x0000_t202" style="position:absolute;left:936;top:5745;width:10441;height: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SywcEA&#10;AADbAAAADwAAAGRycy9kb3ducmV2LnhtbERPS4vCMBC+L/gfwgheFk3rQtVqFJGVlT0IPvA8NGNb&#10;bCalydb6740g7G0+vucsVp2pREuNKy0riEcRCOLM6pJzBefTdjgF4TyyxsoyKXiQg9Wy97HAVNs7&#10;H6g9+lyEEHYpKii8r1MpXVaQQTeyNXHgrrYx6ANscqkbvIdwU8lxFCXSYMmhocCaNgVlt+OfUSDN&#10;7Df58Rh/f24u++QL2zi+XZUa9Lv1HISnzv+L3+6dDvMn8PolHC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UssHBAAAA2wAAAA8AAAAAAAAAAAAAAAAAmAIAAGRycy9kb3du&#10;cmV2LnhtbFBLBQYAAAAABAAEAPUAAACGAwAAAAA=&#10;" filled="f" stroked="f" strokeweight="0" insetpen="t">
                  <o:lock v:ext="edit" shapetype="t"/>
                  <v:textbox inset="2.85pt,2.85pt,2.85pt,2.85pt">
                    <w:txbxContent>
                      <w:p w:rsidR="00067EEE" w:rsidRPr="00067EEE" w:rsidRDefault="00067EEE" w:rsidP="00067EEE">
                        <w:pPr>
                          <w:pStyle w:val="BodyText3"/>
                          <w:widowControl w:val="0"/>
                          <w:rPr>
                            <w:rFonts w:ascii="Calibri" w:hAnsi="Calibri" w:cs="Calibri"/>
                            <w:color w:val="000000"/>
                            <w:sz w:val="40"/>
                            <w:szCs w:val="40"/>
                          </w:rPr>
                        </w:pPr>
                        <w:r w:rsidRPr="00067EEE">
                          <w:rPr>
                            <w:rFonts w:ascii="Calibri" w:hAnsi="Calibri" w:cs="Calibri"/>
                            <w:color w:val="000000"/>
                            <w:sz w:val="40"/>
                            <w:szCs w:val="40"/>
                          </w:rPr>
                          <w:t>Has successfully completed</w:t>
                        </w:r>
                      </w:p>
                    </w:txbxContent>
                  </v:textbox>
                </v:shape>
                <v:shape id="Text Box 5" o:spid="_x0000_s1030" type="#_x0000_t202" style="position:absolute;left:936;top:6615;width:1044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1aEsYA&#10;AADbAAAADwAAAGRycy9kb3ducmV2LnhtbESPQUvDQBCF7wX/wzKCl2I3rSAauy1haUGQCkY9eBuz&#10;YxLMzobsNo3/3jkUepvhvXnvm/V28p0aaYhtYAPLRQaKuAqu5drAx/v+9gFUTMgOu8Bk4I8ibDdX&#10;szXmLpz4jcYy1UpCOOZooEmpz7WOVUMe4yL0xKL9hMFjknWotRvwJOG+06ssu9ceW5aGBnuyDVW/&#10;5dEb+OqOr4X9/rQvd9aO5Xz3mM2LgzE311PxBCrRlC7m8/WzE3yBlV9kAL3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1aEsYAAADbAAAADwAAAAAAAAAAAAAAAACYAgAAZHJz&#10;L2Rvd25yZXYueG1sUEsFBgAAAAAEAAQA9QAAAIsDAAAAAA==&#10;" stroked="f" strokeweight="0" insetpen="t">
                  <v:shadow color="#ccc"/>
                  <o:lock v:ext="edit" shapetype="t"/>
                  <v:textbox inset="2.85pt,2.85pt,2.85pt,2.85pt">
                    <w:txbxContent>
                      <w:p w:rsidR="00067EEE" w:rsidRDefault="00067EEE" w:rsidP="00067EEE">
                        <w:pPr>
                          <w:pStyle w:val="msoorganizationname"/>
                          <w:widowControl w:val="0"/>
                          <w:rPr>
                            <w:rFonts w:ascii="Microsoft PhagsPa" w:hAnsi="Microsoft PhagsPa"/>
                            <w:b w:val="0"/>
                            <w:i w:val="0"/>
                            <w:iCs w:val="0"/>
                          </w:rPr>
                        </w:pPr>
                        <w:r>
                          <w:rPr>
                            <w:rFonts w:ascii="Microsoft PhagsPa" w:hAnsi="Microsoft PhagsPa"/>
                            <w:b w:val="0"/>
                            <w:i w:val="0"/>
                            <w:iCs w:val="0"/>
                            <w:color w:val="C00000"/>
                          </w:rPr>
                          <w:t>&lt;</w:t>
                        </w:r>
                        <w:r>
                          <w:rPr>
                            <w:rFonts w:ascii="Microsoft PhagsPa" w:hAnsi="Microsoft PhagsPa"/>
                            <w:b w:val="0"/>
                            <w:i w:val="0"/>
                            <w:iCs w:val="0"/>
                          </w:rPr>
                          <w:t>Enter comments</w:t>
                        </w:r>
                        <w:r>
                          <w:rPr>
                            <w:rFonts w:ascii="Microsoft PhagsPa" w:hAnsi="Microsoft PhagsPa"/>
                            <w:b w:val="0"/>
                            <w:i w:val="0"/>
                            <w:iCs w:val="0"/>
                            <w:color w:val="C00000"/>
                          </w:rPr>
                          <w:t>&gt;</w:t>
                        </w:r>
                      </w:p>
                    </w:txbxContent>
                  </v:textbox>
                </v:shape>
                <v:shape id="Text Box 6" o:spid="_x0000_s1031" type="#_x0000_t202" style="position:absolute;left:936;top:4805;width:10442;height: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H/icQA&#10;AADbAAAADwAAAGRycy9kb3ducmV2LnhtbERPTWvCQBC9C/0PyxS8iG5qoWh0lbC0IEgLRj30Ns2O&#10;SWh2NmTXmP77bqHgbR7vc9bbwTaip87XjhU8zRIQxIUzNZcKTse36QKED8gGG8ek4Ic8bDcPozWm&#10;xt34QH0eShFD2KeooAqhTaX0RUUW/cy1xJG7uM5iiLArpenwFsNtI+dJ8iIt1hwbKmxJV1R851er&#10;4LO5fmT666z3z1r3+eR1mUyyd6XGj0O2AhFoCHfxv3tn4vwl/P0S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R/4nEAAAA2wAAAA8AAAAAAAAAAAAAAAAAmAIAAGRycy9k&#10;b3ducmV2LnhtbFBLBQYAAAAABAAEAPUAAACJAwAAAAA=&#10;" stroked="f" strokeweight="0" insetpen="t">
                  <v:shadow color="#ccc"/>
                  <o:lock v:ext="edit" shapetype="t"/>
                  <v:textbox inset="2.85pt,2.85pt,2.85pt,2.85pt">
                    <w:txbxContent>
                      <w:p w:rsidR="00067EEE" w:rsidRDefault="00067EEE" w:rsidP="00067EEE">
                        <w:pPr>
                          <w:pStyle w:val="Heading4"/>
                          <w:widowControl w:val="0"/>
                          <w:rPr>
                            <w:rFonts w:ascii="Arial Rounded MT Bold" w:hAnsi="Arial Rounded MT Bold"/>
                            <w:b w:val="0"/>
                            <w:i w:val="0"/>
                            <w:iCs w:val="0"/>
                            <w:color w:val="C00000"/>
                          </w:rPr>
                        </w:pPr>
                        <w:r>
                          <w:rPr>
                            <w:rFonts w:ascii="Arial Rounded MT Bold" w:hAnsi="Arial Rounded MT Bold"/>
                            <w:b w:val="0"/>
                            <w:i w:val="0"/>
                            <w:iCs w:val="0"/>
                            <w:color w:val="C00000"/>
                          </w:rPr>
                          <w:t>[</w:t>
                        </w:r>
                        <w:r>
                          <w:rPr>
                            <w:rFonts w:ascii="Arial Rounded MT Bold" w:hAnsi="Arial Rounded MT Bold"/>
                            <w:b w:val="0"/>
                            <w:i w:val="0"/>
                            <w:iCs w:val="0"/>
                          </w:rPr>
                          <w:t>Enter Name of Recipient</w:t>
                        </w:r>
                        <w:r>
                          <w:rPr>
                            <w:rFonts w:ascii="Arial Rounded MT Bold" w:hAnsi="Arial Rounded MT Bold"/>
                            <w:b w:val="0"/>
                            <w:i w:val="0"/>
                            <w:iCs w:val="0"/>
                            <w:color w:val="C00000"/>
                          </w:rPr>
                          <w:t>]</w:t>
                        </w:r>
                      </w:p>
                    </w:txbxContent>
                  </v:textbox>
                </v:shape>
                <v:line id="Line 7" o:spid="_x0000_s1032" style="position:absolute;visibility:visible;mso-wrap-style:square" from="1191,7410" to="11235,7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hTnsAAAADbAAAADwAAAGRycy9kb3ducmV2LnhtbERPTYvCMBC9L/gfwgje1lQRcatRRFgQ&#10;L7p1UbwNzdhWk0lpsrb++81B8Ph434tVZ414UOMrxwpGwwQEce50xYWC3+P35wyED8gajWNS8CQP&#10;q2XvY4Gpdi3/0CMLhYgh7FNUUIZQp1L6vCSLfuhq4shdXWMxRNgUUjfYxnBr5DhJptJixbGhxJo2&#10;JeX37M8quBijD1+n536yPbf3U5jddiY7KjXod+s5iEBdeItf7q1WMI7r45f4A+Ty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GIU57AAAAA2wAAAA8AAAAAAAAAAAAAAAAA&#10;oQIAAGRycy9kb3ducmV2LnhtbFBLBQYAAAAABAAEAPkAAACOAwAAAAA=&#10;" strokecolor="#ffc000" strokeweight="1pt">
                  <v:shadow color="#ccc"/>
                </v:line>
                <v:line id="Line 8" o:spid="_x0000_s1033" style="position:absolute;visibility:visible;mso-wrap-style:square" from="1191,5595" to="11235,5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+kRMIAAADbAAAADwAAAGRycy9kb3ducmV2LnhtbESPzW7CMBCE75V4B2srcSsOHFAIOFGL&#10;xM+t4ucBlnhJUuJ1FJskvD2uhMRxNDvf7KyywdSio9ZVlhVMJxEI4tzqigsF59PmKwbhPLLG2jIp&#10;eJCDLB19rDDRtucDdUdfiABhl6CC0vsmkdLlJRl0E9sQB+9qW4M+yLaQusU+wE0tZ1E0lwYrDg0l&#10;NrQuKb8d7ya8Ef+euvWf++n9ZbeIarptYzorNf4cvpcgPA3+ffxK77WC2RT+twQAyPQ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+kRMIAAADbAAAADwAAAAAAAAAAAAAA&#10;AAChAgAAZHJzL2Rvd25yZXYueG1sUEsFBgAAAAAEAAQA+QAAAJADAAAAAA==&#10;" strokecolor="#ffc000" strokeweight=".25pt">
                  <v:shadow color="#ccc"/>
                </v:line>
                <v:shape id="Text Box 9" o:spid="_x0000_s1034" type="#_x0000_t202" style="position:absolute;left:9199;top:8908;width:2285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mnRcYA&#10;AADbAAAADwAAAGRycy9kb3ducmV2LnhtbESPQWvCQBSE7wX/w/KEXkQ3TaFodJWwtFAoFoz20Nsz&#10;+5qEZt+G7BrTf+8WCj0OM/MNs9mNthUD9b5xrOBhkYAgLp1puFJwOr7MlyB8QDbYOiYFP+Rht53c&#10;bTAz7soHGopQiQhhn6GCOoQuk9KXNVn0C9cRR+/L9RZDlH0lTY/XCLetTJPkSVpsOC7U2JGuqfwu&#10;LlbBZ3t5z/X5Q789aj0Us+dVMsv3St1Px3wNItAY/sN/7VejIE3h90v8AXJ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mnRcYAAADbAAAADwAAAAAAAAAAAAAAAACYAgAAZHJz&#10;L2Rvd25yZXYueG1sUEsFBgAAAAAEAAQA9QAAAIsDAAAAAA==&#10;" stroked="f" strokeweight="0" insetpen="t">
                  <v:shadow color="#ccc"/>
                  <o:lock v:ext="edit" shapetype="t"/>
                  <v:textbox inset="2.85pt,2.85pt,2.85pt,2.85pt">
                    <w:txbxContent>
                      <w:p w:rsidR="00067EEE" w:rsidRPr="00067EEE" w:rsidRDefault="00067EEE" w:rsidP="00067EEE">
                        <w:pPr>
                          <w:pStyle w:val="msoaccenttext2"/>
                          <w:widowControl w:val="0"/>
                          <w:rPr>
                            <w:rFonts w:ascii="Calibri" w:hAnsi="Calibri" w:cs="Calibri"/>
                            <w:sz w:val="30"/>
                            <w:szCs w:val="30"/>
                          </w:rPr>
                        </w:pPr>
                        <w:r w:rsidRPr="00067EEE">
                          <w:rPr>
                            <w:rFonts w:ascii="Calibri" w:hAnsi="Calibri" w:cs="Calibri"/>
                            <w:sz w:val="30"/>
                            <w:szCs w:val="30"/>
                          </w:rPr>
                          <w:t>Date</w:t>
                        </w:r>
                      </w:p>
                    </w:txbxContent>
                  </v:textbox>
                </v:shape>
                <v:shape id="Text Box 10" o:spid="_x0000_s1035" type="#_x0000_t202" style="position:absolute;left:963;top:8908;width:3916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UC3sYA&#10;AADbAAAADwAAAGRycy9kb3ducmV2LnhtbESPQWvCQBSE7wX/w/IKXkQ3KpQ2ukpYWhCkBdN68PbM&#10;PpPQ7NuQXWP8991CocdhZr5h1tvBNqKnzteOFcxnCQjiwpmaSwVfn2/TZxA+IBtsHJOCO3nYbkYP&#10;a0yNu/GB+jyUIkLYp6igCqFNpfRFRRb9zLXE0bu4zmKIsiul6fAW4baRiyR5khZrjgsVtqQrKr7z&#10;q1Vwaq4fmT4f9X6pdZ9PXl+SSfau1PhxyFYgAg3hP/zX3hkFiyX8fok/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NUC3sYAAADbAAAADwAAAAAAAAAAAAAAAACYAgAAZHJz&#10;L2Rvd25yZXYueG1sUEsFBgAAAAAEAAQA9QAAAIsDAAAAAA==&#10;" stroked="f" strokeweight="0" insetpen="t">
                  <v:shadow color="#ccc"/>
                  <o:lock v:ext="edit" shapetype="t"/>
                  <v:textbox inset="2.85pt,2.85pt,2.85pt,2.85pt">
                    <w:txbxContent>
                      <w:p w:rsidR="00067EEE" w:rsidRPr="00067EEE" w:rsidRDefault="00067EEE" w:rsidP="00067EEE">
                        <w:pPr>
                          <w:pStyle w:val="msoaccenttext2"/>
                          <w:widowControl w:val="0"/>
                          <w:rPr>
                            <w:rFonts w:ascii="Calibri" w:hAnsi="Calibri" w:cs="Calibri"/>
                            <w:sz w:val="30"/>
                            <w:szCs w:val="30"/>
                          </w:rPr>
                        </w:pPr>
                        <w:r w:rsidRPr="00067EEE">
                          <w:rPr>
                            <w:rFonts w:ascii="Calibri" w:hAnsi="Calibri" w:cs="Calibri"/>
                            <w:sz w:val="30"/>
                            <w:szCs w:val="30"/>
                          </w:rPr>
                          <w:t>Signature</w:t>
                        </w:r>
                      </w:p>
                    </w:txbxContent>
                  </v:textbox>
                </v:shape>
                <v:line id="Line 11" o:spid="_x0000_s1036" style="position:absolute;visibility:visible;mso-wrap-style:square" from="1038,8908" to="4954,8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mIoMMAAADbAAAADwAAAGRycy9kb3ducmV2LnhtbESPT4vCMBTE78J+h/AWvGm6IqLVKMuC&#10;4EEF/yzs8dE827rNS5tErd/eCILHYWZ+w8wWranElZwvLSv46icgiDOrS84VHA/L3hiED8gaK8uk&#10;4E4eFvOPzgxTbW+8o+s+5CJC2KeooAihTqX0WUEGfd/WxNE7WWcwROlyqR3eItxUcpAkI2mw5LhQ&#10;YE0/BWX/+4tRYM7l5Pe03KIbhma3Tv6akd00SnU/2+8piEBteIdf7ZVWMBjC80v8AX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oJiKDDAAAA2wAAAA8AAAAAAAAAAAAA&#10;AAAAoQIAAGRycy9kb3ducmV2LnhtbFBLBQYAAAAABAAEAPkAAACRAwAAAAA=&#10;" strokecolor="#00b050" strokeweight="1pt">
                  <v:shadow color="#ccc"/>
                </v:line>
                <v:shape id="Text Box 12" o:spid="_x0000_s1037" type="#_x0000_t202" style="position:absolute;left:4998;top:8908;width:4033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/McYA&#10;AADbAAAADwAAAGRycy9kb3ducmV2LnhtbESPQWvCQBSE74L/YXlCL6KbWlpq6iphqSCUCk314O2Z&#10;fU1Cs29Ddo3pv+8WCh6HmfmGWW0G24ieOl87VnA/T0AQF87UXCo4fG5nzyB8QDbYOCYFP+Rhsx6P&#10;Vpgad+UP6vNQighhn6KCKoQ2ldIXFVn0c9cSR+/LdRZDlF0pTYfXCLeNXCTJk7RYc1yosCVdUfGd&#10;X6yCU3PZZ/p81G8PWvf59HWZTLN3pe4mQ/YCItAQbuH/9s4oWDzC35f4A+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A/McYAAADbAAAADwAAAAAAAAAAAAAAAACYAgAAZHJz&#10;L2Rvd25yZXYueG1sUEsFBgAAAAAEAAQA9QAAAIsDAAAAAA==&#10;" stroked="f" strokeweight="0" insetpen="t">
                  <v:shadow color="#ccc"/>
                  <o:lock v:ext="edit" shapetype="t"/>
                  <v:textbox inset="2.85pt,2.85pt,2.85pt,2.85pt">
                    <w:txbxContent>
                      <w:p w:rsidR="00067EEE" w:rsidRPr="00067EEE" w:rsidRDefault="00067EEE" w:rsidP="00067EEE">
                        <w:pPr>
                          <w:pStyle w:val="msoaccenttext2"/>
                          <w:widowControl w:val="0"/>
                          <w:rPr>
                            <w:rFonts w:ascii="Calibri" w:hAnsi="Calibri" w:cs="Calibri"/>
                            <w:sz w:val="30"/>
                            <w:szCs w:val="30"/>
                          </w:rPr>
                        </w:pPr>
                        <w:r w:rsidRPr="00067EEE">
                          <w:rPr>
                            <w:rFonts w:ascii="Calibri" w:hAnsi="Calibri" w:cs="Calibri"/>
                            <w:sz w:val="30"/>
                            <w:szCs w:val="30"/>
                          </w:rPr>
                          <w:t>Title</w:t>
                        </w:r>
                      </w:p>
                    </w:txbxContent>
                  </v:textbox>
                </v:shape>
                <v:line id="Line 13" o:spid="_x0000_s1038" style="position:absolute;visibility:visible;mso-wrap-style:square" from="5073,8908" to="9096,8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ezTMQAAADbAAAADwAAAGRycy9kb3ducmV2LnhtbESPQWvCQBSE74X+h+UVems2Sglt6iaI&#10;IHjQgraFHh/ZZxLNvk12V43/visIPQ4z8w0zK0fTiTM531pWMElSEMSV1S3XCr6/li9vIHxA1thZ&#10;JgVX8lAWjw8zzLW98JbOu1CLCGGfo4ImhD6X0lcNGfSJ7Ymjt7fOYIjS1VI7vES46eQ0TTNpsOW4&#10;0GBPi4aq4+5kFJhD+/6zX36iew3Ddp3+DpndDEo9P43zDxCBxvAfvrdXWsE0g9uX+ANk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l7NMxAAAANsAAAAPAAAAAAAAAAAA&#10;AAAAAKECAABkcnMvZG93bnJldi54bWxQSwUGAAAAAAQABAD5AAAAkgMAAAAA&#10;" strokecolor="#00b050" strokeweight="1pt">
                  <v:shadow color="#ccc"/>
                </v:line>
                <v:shape id="Text Box 14" o:spid="_x0000_s1039" type="#_x0000_t202" style="position:absolute;left:9199;top:8368;width:2117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SxGMMA&#10;AADbAAAADwAAAGRycy9kb3ducmV2LnhtbESPQWsCMRSE74X+h/AK3mpWC2nZGqVVCl7VUtrbY/Pc&#10;DW5e1k1Wo7++KQg9DjPzDTNbJNeKE/XBetYwGRcgiCtvLNcaPncfjy8gQkQ22HomDRcKsJjf382w&#10;NP7MGzptYy0yhEOJGpoYu1LKUDXkMIx9R5y9ve8dxiz7WpoezxnuWjktCiUdWs4LDXa0bKg6bAen&#10;YZW+j0kp9TR8XdTxat+Hn4klrUcP6e0VRKQU/8O39tpomD7D35f8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SxGMMAAADbAAAADwAAAAAAAAAAAAAAAACYAgAAZHJzL2Rv&#10;d25yZXYueG1sUEsFBgAAAAAEAAQA9QAAAIgDAAAAAA==&#10;" filled="f" stroked="f" insetpen="t">
                  <v:textbox inset="2.88pt,2.88pt,2.88pt,2.88pt">
                    <w:txbxContent>
                      <w:p w:rsidR="00067EEE" w:rsidRDefault="00067EEE" w:rsidP="00067EEE">
                        <w:pPr>
                          <w:widowControl w:val="0"/>
                          <w:jc w:val="center"/>
                          <w:rPr>
                            <w:rFonts w:ascii="Microsoft PhagsPa" w:hAnsi="Microsoft PhagsPa"/>
                          </w:rPr>
                        </w:pPr>
                        <w:r>
                          <w:rPr>
                            <w:rFonts w:ascii="Microsoft PhagsPa" w:hAnsi="Microsoft PhagsPa"/>
                            <w:color w:val="C00000"/>
                          </w:rPr>
                          <w:t>&lt;</w:t>
                        </w:r>
                        <w:r>
                          <w:rPr>
                            <w:rFonts w:ascii="Microsoft PhagsPa" w:hAnsi="Microsoft PhagsPa"/>
                          </w:rPr>
                          <w:t>Enter date</w:t>
                        </w:r>
                        <w:r>
                          <w:rPr>
                            <w:rFonts w:ascii="Microsoft PhagsPa" w:hAnsi="Microsoft PhagsPa"/>
                            <w:color w:val="C00000"/>
                          </w:rPr>
                          <w:t>&gt;</w:t>
                        </w:r>
                      </w:p>
                    </w:txbxContent>
                  </v:textbox>
                </v:shape>
                <v:shape id="Text Box 15" o:spid="_x0000_s1040" type="#_x0000_t202" style="position:absolute;left:4998;top:8368;width:4033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slasAA&#10;AADbAAAADwAAAGRycy9kb3ducmV2LnhtbERPy2oCMRTdF/oP4Rbc1YwKoUyN4oNCt9VS2t1lcp0J&#10;Tm7GSUZjv94sBJeH854vk2vFmfpgPWuYjAsQxJU3lmsN3/uP1zcQISIbbD2ThisFWC6en+ZYGn/h&#10;LzrvYi1yCIcSNTQxdqWUoWrIYRj7jjhzB987jBn2tTQ9XnK4a+W0KJR0aDk3NNjRpqHquBuchm36&#10;PSWl1Gz4uarTv10PfxNLWo9e0uodRKQUH+K7+9NomOax+Uv+AXJx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IslasAAAADbAAAADwAAAAAAAAAAAAAAAACYAgAAZHJzL2Rvd25y&#10;ZXYueG1sUEsFBgAAAAAEAAQA9QAAAIUDAAAAAA==&#10;" filled="f" stroked="f" insetpen="t">
                  <v:textbox inset="2.88pt,2.88pt,2.88pt,2.88pt">
                    <w:txbxContent>
                      <w:p w:rsidR="00067EEE" w:rsidRDefault="00067EEE" w:rsidP="00067EEE">
                        <w:pPr>
                          <w:widowControl w:val="0"/>
                          <w:jc w:val="center"/>
                          <w:rPr>
                            <w:rFonts w:ascii="Microsoft PhagsPa" w:hAnsi="Microsoft PhagsPa"/>
                          </w:rPr>
                        </w:pPr>
                        <w:r>
                          <w:rPr>
                            <w:rFonts w:ascii="Microsoft PhagsPa" w:hAnsi="Microsoft PhagsPa"/>
                            <w:color w:val="C00000"/>
                          </w:rPr>
                          <w:t>&lt;</w:t>
                        </w:r>
                        <w:r>
                          <w:rPr>
                            <w:rFonts w:ascii="Microsoft PhagsPa" w:hAnsi="Microsoft PhagsPa"/>
                          </w:rPr>
                          <w:t>Enter title</w:t>
                        </w:r>
                        <w:r>
                          <w:rPr>
                            <w:rFonts w:ascii="Microsoft PhagsPa" w:hAnsi="Microsoft PhagsPa"/>
                            <w:color w:val="C00000"/>
                          </w:rPr>
                          <w:t>&gt;</w:t>
                        </w:r>
                      </w:p>
                    </w:txbxContent>
                  </v:textbox>
                </v:shape>
                <v:line id="Line 16" o:spid="_x0000_s1041" style="position:absolute;visibility:visible;mso-wrap-style:square" from="9286,8908" to="11260,8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AgnPsMAAADbAAAADwAAAGRycy9kb3ducmV2LnhtbESPQYvCMBSE74L/ITzBm6YrIto1yrIg&#10;7EEFdRf2+GiebbV5aZOo9d8bQfA4zMw3zHzZmkpcyfnSsoKPYQKCOLO65FzB72E1mILwAVljZZkU&#10;3MnDctHtzDHV9sY7uu5DLiKEfYoKihDqVEqfFWTQD21NHL2jdQZDlC6X2uEtwk0lR0kykQZLjgsF&#10;1vRdUHbeX4wCcypnf8fVFt04NLt18t9M7KZRqt9rvz5BBGrDO/xq/2gFoxk8v8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IJz7DAAAA2wAAAA8AAAAAAAAAAAAA&#10;AAAAoQIAAGRycy9kb3ducmV2LnhtbFBLBQYAAAAABAAEAPkAAACRAwAAAAA=&#10;" strokecolor="#00b050" strokeweight="1pt">
                  <v:shadow color="#ccc"/>
                </v:line>
              </v:group>
            </w:pict>
          </mc:Fallback>
        </mc:AlternateContent>
      </w:r>
      <w:bookmarkStart w:id="0" w:name="_GoBack"/>
      <w:bookmarkEnd w:id="0"/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-765175</wp:posOffset>
                </wp:positionH>
                <wp:positionV relativeFrom="paragraph">
                  <wp:posOffset>5398135</wp:posOffset>
                </wp:positionV>
                <wp:extent cx="11042650" cy="9193530"/>
                <wp:effectExtent l="6985" t="7620" r="8890" b="0"/>
                <wp:wrapNone/>
                <wp:docPr id="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2650" cy="9193530"/>
                          <a:chOff x="-1605" y="9570"/>
                          <a:chExt cx="15585" cy="12975"/>
                        </a:xfrm>
                      </wpg:grpSpPr>
                      <wps:wsp>
                        <wps:cNvPr id="9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-1575" y="9570"/>
                            <a:ext cx="15555" cy="11865"/>
                          </a:xfrm>
                          <a:prstGeom prst="ellipse">
                            <a:avLst/>
                          </a:prstGeom>
                          <a:solidFill>
                            <a:srgbClr val="FEF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-1605" y="9825"/>
                            <a:ext cx="15555" cy="11865"/>
                          </a:xfrm>
                          <a:prstGeom prst="ellipse">
                            <a:avLst/>
                          </a:prstGeom>
                          <a:solidFill>
                            <a:srgbClr val="F3F1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-1575" y="10095"/>
                            <a:ext cx="15555" cy="11865"/>
                          </a:xfrm>
                          <a:prstGeom prst="ellipse">
                            <a:avLst/>
                          </a:prstGeom>
                          <a:solidFill>
                            <a:srgbClr val="E9E4F8">
                              <a:alpha val="8705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Oval 32"/>
                        <wps:cNvSpPr>
                          <a:spLocks noChangeArrowheads="1"/>
                        </wps:cNvSpPr>
                        <wps:spPr bwMode="auto">
                          <a:xfrm>
                            <a:off x="-1590" y="10530"/>
                            <a:ext cx="15555" cy="118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Oval 33"/>
                        <wps:cNvSpPr>
                          <a:spLocks noChangeArrowheads="1"/>
                        </wps:cNvSpPr>
                        <wps:spPr bwMode="auto">
                          <a:xfrm>
                            <a:off x="-1605" y="10680"/>
                            <a:ext cx="15555" cy="11865"/>
                          </a:xfrm>
                          <a:prstGeom prst="ellipse">
                            <a:avLst/>
                          </a:prstGeom>
                          <a:solidFill>
                            <a:srgbClr val="F8F8F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7EEE" w:rsidRDefault="00067EEE" w:rsidP="00067EE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1042" style="position:absolute;margin-left:-60.25pt;margin-top:425.05pt;width:869.5pt;height:723.9pt;z-index:-251639808" coordorigin="-1605,9570" coordsize="15585,12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">
                <v:oval id="Oval 27" o:spid="_x0000_s1043" style="position:absolute;left:-1575;top:9570;width:15555;height:118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8068UA&#10;AADaAAAADwAAAGRycy9kb3ducmV2LnhtbESPQWvCQBSE7wX/w/IKvRTdGKE0qauoUEgrHho9eHxk&#10;n0na7Nuwu9X477tCweMwM98w8+VgOnEm51vLCqaTBARxZXXLtYLD/n38CsIHZI2dZVJwJQ/Lxehh&#10;jrm2F/6icxlqESHsc1TQhNDnUvqqIYN+Ynvi6J2sMxiidLXUDi8RbjqZJsmLNNhyXGiwp01D1U/5&#10;axTsnj9nu48C1+u6+z6lLtv21dEp9fQ4rN5ABBrCPfzfLrSCDG5X4g2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zTrxQAAANoAAAAPAAAAAAAAAAAAAAAAAJgCAABkcnMv&#10;ZG93bnJldi54bWxQSwUGAAAAAAQABAD1AAAAigMAAAAA&#10;" fillcolor="#fef6f0" stroked="f" strokeweight="2pt">
                  <v:textbox>
                    <w:txbxContent>
                      <w:p w:rsidR="00067EEE" w:rsidRDefault="00067EEE" w:rsidP="00067EEE">
                        <w:pPr>
                          <w:jc w:val="center"/>
                        </w:pPr>
                      </w:p>
                    </w:txbxContent>
                  </v:textbox>
                </v:oval>
                <v:oval id="Oval 28" o:spid="_x0000_s1044" style="position:absolute;left:-1605;top:9825;width:15555;height:118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4MAcIA&#10;AADbAAAADwAAAGRycy9kb3ducmV2LnhtbESPT4vCQAzF74LfYYjgTacK6m7XUUTwD97UvXgLnWxb&#10;tpOpnVHrtzcHwVvCe3nvl/mydZW6UxNKzwZGwwQUceZtybmB3/Nm8AUqRGSLlWcy8KQAy0W3M8fU&#10;+gcf6X6KuZIQDikaKGKsU61DVpDDMPQ1sWh/vnEYZW1ybRt8SLir9DhJptphydJQYE3rgrL/080Z&#10;cI4m3+FQ63A7X3bt9ngdX2ZXY/q9dvUDKlIbP+b39d4KvtDLLzKAXr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rgwBwgAAANsAAAAPAAAAAAAAAAAAAAAAAJgCAABkcnMvZG93&#10;bnJldi54bWxQSwUGAAAAAAQABAD1AAAAhwMAAAAA&#10;" fillcolor="#f3f1e9" stroked="f" strokeweight="2pt"/>
                <v:oval id="Oval 30" o:spid="_x0000_s1045" style="position:absolute;left:-1575;top:10095;width:15555;height:118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PH3sIA&#10;AADbAAAADwAAAGRycy9kb3ducmV2LnhtbERPTWsCMRC9C/0PYQpeRLOrIHZrFFuo9SRoFT0Om+lm&#10;281ku0l1/fdGELzN433OdN7aSpyo8aVjBekgAUGcO11yoWD39dGfgPABWWPlmBRcyMN89tSZYqbd&#10;mTd02oZCxBD2GSowIdSZlD43ZNEPXE0cuW/XWAwRNoXUDZ5juK3kMEnG0mLJscFgTe+G8t/tv1Ww&#10;XKxf0B1Hb/y5//O95c6kPwejVPe5XbyCCNSGh/juXuk4P4XbL/EAOb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8fewgAAANsAAAAPAAAAAAAAAAAAAAAAAJgCAABkcnMvZG93&#10;bnJldi54bWxQSwUGAAAAAAQABAD1AAAAhwMAAAAA&#10;" fillcolor="#e9e4f8" stroked="f" strokeweight="2pt">
                  <v:fill opacity="57054f"/>
                </v:oval>
                <v:oval id="Oval 32" o:spid="_x0000_s1046" style="position:absolute;left:-1590;top:10530;width:15555;height:118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PFgcMA&#10;AADbAAAADwAAAGRycy9kb3ducmV2LnhtbERPTWsCMRC9F/wPYQQvUrNaKrIaRQulFtpD3R48Dpvp&#10;ZulmsibRXf+9KQi9zeN9zmrT20ZcyIfasYLpJANBXDpdc6Xgu3h9XIAIEVlj45gUXCnAZj14WGGu&#10;XcdfdDnESqQQDjkqMDG2uZShNGQxTFxLnLgf5y3GBH0ltccuhdtGzrJsLi3WnBoMtvRiqPw9nK2C&#10;hbHv88YWzyffFf1+vHv7+Dw+KTUa9tsliEh9/Bff3Xud5s/g75d0gF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PFgcMAAADbAAAADwAAAAAAAAAAAAAAAACYAgAAZHJzL2Rv&#10;d25yZXYueG1sUEsFBgAAAAAEAAQA9QAAAIgDAAAAAA==&#10;" stroked="f" strokeweight="2pt"/>
                <v:oval id="Oval 33" o:spid="_x0000_s1047" style="position:absolute;left:-1605;top:10680;width:15555;height:118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1W3sEA&#10;AADbAAAADwAAAGRycy9kb3ducmV2LnhtbERPTWvCQBC9F/wPywi91Y1aakldRUShl1KqXnobstNs&#10;MDsbsmNM/PVuodDbPN7nLNe9r1VHbawCG5hOMlDERbAVlwZOx/3TK6goyBbrwGRgoAjr1ehhibkN&#10;V/6i7iClSiEcczTgRJpc61g48hgnoSFO3E9oPUqCbalti9cU7ms9y7IX7bHi1OCwoa2j4ny4eAPd&#10;8Dkfso+ZSIm027jb4vu5XhjzOO43b6CEevkX/7nfbZo/h99f0gF6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dVt7BAAAA2wAAAA8AAAAAAAAAAAAAAAAAmAIAAGRycy9kb3du&#10;cmV2LnhtbFBLBQYAAAAABAAEAPUAAACGAwAAAAA=&#10;" fillcolor="#f8f8fa" stroked="f" strokeweight="2pt">
                  <v:textbox>
                    <w:txbxContent>
                      <w:p w:rsidR="00067EEE" w:rsidRDefault="00067EEE" w:rsidP="00067EEE">
                        <w:pPr>
                          <w:jc w:val="center"/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-1736725</wp:posOffset>
                </wp:positionH>
                <wp:positionV relativeFrom="paragraph">
                  <wp:posOffset>-2505710</wp:posOffset>
                </wp:positionV>
                <wp:extent cx="6524625" cy="3714750"/>
                <wp:effectExtent l="6985" t="0" r="2540" b="0"/>
                <wp:wrapNone/>
                <wp:docPr id="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24625" cy="3714750"/>
                          <a:chOff x="-1740" y="-630"/>
                          <a:chExt cx="6363" cy="5850"/>
                        </a:xfrm>
                      </wpg:grpSpPr>
                      <wps:wsp>
                        <wps:cNvPr id="2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-1305" y="-450"/>
                            <a:ext cx="5928" cy="5670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Oval 22"/>
                        <wps:cNvSpPr>
                          <a:spLocks noChangeArrowheads="1"/>
                        </wps:cNvSpPr>
                        <wps:spPr bwMode="auto">
                          <a:xfrm>
                            <a:off x="-1380" y="-450"/>
                            <a:ext cx="5928" cy="5670"/>
                          </a:xfrm>
                          <a:prstGeom prst="ellipse">
                            <a:avLst/>
                          </a:prstGeom>
                          <a:solidFill>
                            <a:srgbClr val="FF00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-1470" y="-480"/>
                            <a:ext cx="5928" cy="5670"/>
                          </a:xfrm>
                          <a:prstGeom prst="ellipse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Oval 24"/>
                        <wps:cNvSpPr>
                          <a:spLocks noChangeArrowheads="1"/>
                        </wps:cNvSpPr>
                        <wps:spPr bwMode="auto">
                          <a:xfrm>
                            <a:off x="-1575" y="-540"/>
                            <a:ext cx="5928" cy="5670"/>
                          </a:xfrm>
                          <a:prstGeom prst="ellipse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-1650" y="-630"/>
                            <a:ext cx="5928" cy="5670"/>
                          </a:xfrm>
                          <a:prstGeom prst="ellipse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-1740" y="-630"/>
                            <a:ext cx="5928" cy="5670"/>
                          </a:xfrm>
                          <a:prstGeom prst="ellipse">
                            <a:avLst/>
                          </a:prstGeom>
                          <a:solidFill>
                            <a:srgbClr val="FF00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9D4DB6" id="Group 49" o:spid="_x0000_s1026" style="position:absolute;margin-left:-136.75pt;margin-top:-197.3pt;width:513.75pt;height:292.5pt;z-index:-251652096" coordorigin="-1740,-630" coordsize="6363,5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">
                <v:oval id="Oval 21" o:spid="_x0000_s1027" style="position:absolute;left:-1305;top:-450;width:5928;height:5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q15MIA&#10;AADaAAAADwAAAGRycy9kb3ducmV2LnhtbESPS4vCQBCE74L/YWjBm05U8JF1FHdB8OqDrMfeTG8S&#10;zPTEzCTGf7+zIHgsquorar3tTClaql1hWcFkHIEgTq0uOFNwOe9HSxDOI2ssLZOCJznYbvq9Ncba&#10;PvhI7clnIkDYxagg976KpXRpTgbd2FbEwfu1tUEfZJ1JXeMjwE0pp1E0lwYLDgs5VvSVU3o7NUaB&#10;u10/7/PFddbi9+onaXZy1SStUsNBt/sA4anz7/CrfdAKpvB/JdwA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yrXkwgAAANoAAAAPAAAAAAAAAAAAAAAAAJgCAABkcnMvZG93&#10;bnJldi54bWxQSwUGAAAAAAQABAD1AAAAhwMAAAAA&#10;" fillcolor="#0070c0" stroked="f" strokeweight="2pt"/>
                <v:oval id="Oval 22" o:spid="_x0000_s1028" style="position:absolute;left:-1380;top:-450;width:5928;height:5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LEXb0A&#10;AADaAAAADwAAAGRycy9kb3ducmV2LnhtbESPzQrCMBCE74LvEFbwpqkKotUoogjizd/z2qxtsdmU&#10;Jtr69kYQPA4z8w0zXzamEC+qXG5ZwaAfgSBOrM45VXA+bXsTEM4jaywsk4I3OVgu2q05xtrWfKDX&#10;0aciQNjFqCDzvoyldElGBl3flsTBu9vKoA+ySqWusA5wU8hhFI2lwZzDQoYlrTNKHsenUYD78cbo&#10;EZnrzT3L/aW+TzcXqVS306xmIDw1/h/+tXdawQi+V8INkI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HLEXb0AAADaAAAADwAAAAAAAAAAAAAAAACYAgAAZHJzL2Rvd25yZXYu&#10;eG1sUEsFBgAAAAAEAAQA9QAAAIIDAAAAAA==&#10;" fillcolor="#f06" stroked="f" strokeweight="2pt"/>
                <v:oval id="Oval 23" o:spid="_x0000_s1029" style="position:absolute;left:-1470;top:-480;width:5928;height:5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pMasQA&#10;AADaAAAADwAAAGRycy9kb3ducmV2LnhtbESPQWvCQBSE7wX/w/KEXopulFY0ukqoFEp7Mnrw+Mg+&#10;k2D2bcjbmrS/vlsoeBxm5htmsxtco27USe3ZwGyagCIuvK25NHA6vk2WoCQgW2w8k4FvEthtRw8b&#10;TK3v+UC3PJQqQlhSNFCF0KZaS1GRQ5n6ljh6F985DFF2pbYd9hHuGj1PkoV2WHNcqLCl14qKa/7l&#10;DCyy1fnpnGdJL/uPl89DJvLjCmMex0O2BhVoCPfwf/vdGniGvyvxBu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6TGrEAAAA2gAAAA8AAAAAAAAAAAAAAAAAmAIAAGRycy9k&#10;b3ducmV2LnhtbFBLBQYAAAAABAAEAPUAAACJAwAAAAA=&#10;" fillcolor="#ffc000" stroked="f" strokeweight="2pt"/>
                <v:oval id="Oval 24" o:spid="_x0000_s1030" style="position:absolute;left:-1575;top:-540;width:5928;height:5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rysQA&#10;AADaAAAADwAAAGRycy9kb3ducmV2LnhtbESPQWvCQBSE70L/w/IKXkQ3lSo1ukoRBEs9mNSLt0f2&#10;maTNvg3ZNYn/3i0IHoeZ+YZZbXpTiZYaV1pW8DaJQBBnVpecKzj97MYfIJxH1lhZJgU3crBZvwxW&#10;GGvbcUJt6nMRIOxiVFB4X8dSuqwgg25ia+LgXWxj0AfZ5FI32AW4qeQ0iubSYMlhocCatgVlf+nV&#10;KHgfnefud3G87Ppv/3VM7GF64kyp4Wv/uQThqffP8KO91wpm8H8l3A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t68rEAAAA2gAAAA8AAAAAAAAAAAAAAAAAmAIAAGRycy9k&#10;b3ducmV2LnhtbFBLBQYAAAAABAAEAPUAAACJAwAAAAA=&#10;" fillcolor="#00b0f0" stroked="f" strokeweight="2pt"/>
                <v:oval id="Oval 25" o:spid="_x0000_s1031" style="position:absolute;left:-1650;top:-630;width:5928;height:5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g6msQA&#10;AADaAAAADwAAAGRycy9kb3ducmV2LnhtbESP0WrCQBRE3wX/YbmFvjUb+6AldZU0UJRaqE37AZfs&#10;NQlm767ZVaNf7xYKPg4zc4aZLwfTiRP1vrWsYJKkIIgrq1uuFfz+vD+9gPABWWNnmRRcyMNyMR7N&#10;MdP2zN90KkMtIoR9hgqaEFwmpa8aMugT64ijt7O9wRBlX0vd4znCTSef03QqDbYcFxp0VDRU7cuj&#10;UbA+zIpVunWbq/ssi/z6UX+9TXKlHh+G/BVEoCHcw//ttVYwhb8r8Qb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YOprEAAAA2gAAAA8AAAAAAAAAAAAAAAAAmAIAAGRycy9k&#10;b3ducmV2LnhtbFBLBQYAAAAABAAEAPUAAACJAwAAAAA=&#10;" fillcolor="#7030a0" stroked="f" strokeweight="2pt"/>
                <v:oval id="Oval 26" o:spid="_x0000_s1032" style="position:absolute;left:-1740;top:-630;width:5928;height:5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nCXr8A&#10;AADaAAAADwAAAGRycy9kb3ducmV2LnhtbESPzarCMBSE94LvEI7gTlOv4E81iigXxN1V6/rYHNti&#10;c1KaaOvbG+GCy2FmvmGW69aU4km1KywrGA0jEMSp1QVnCs6n38EMhPPIGkvLpOBFDtarbmeJsbYN&#10;/9Hz6DMRIOxiVJB7X8VSujQng25oK+Lg3Wxt0AdZZ1LX2AS4KeVPFE2kwYLDQo4VbXNK78eHUYCH&#10;yc7oMZnL1T2qQ9Lc5rtEKtXvtZsFCE+t/4b/23utYAqfK+EG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ScJevwAAANoAAAAPAAAAAAAAAAAAAAAAAJgCAABkcnMvZG93bnJl&#10;di54bWxQSwUGAAAAAAQABAD1AAAAhAMAAAAA&#10;" fillcolor="#f06" stroked="f" strokeweight="2pt"/>
              </v:group>
            </w:pict>
          </mc:Fallback>
        </mc:AlternateContent>
      </w:r>
      <w:r w:rsidR="00067EEE">
        <w:rPr>
          <w:noProof/>
          <w:lang w:val="en-US" w:eastAsia="en-US"/>
        </w:rPr>
        <w:drawing>
          <wp:anchor distT="0" distB="0" distL="114300" distR="114300" simplePos="0" relativeHeight="251670528" behindDoc="1" locked="0" layoutInCell="1" allowOverlap="1" wp14:anchorId="52A2C73B" wp14:editId="49C208B6">
            <wp:simplePos x="0" y="0"/>
            <wp:positionH relativeFrom="column">
              <wp:posOffset>3244596</wp:posOffset>
            </wp:positionH>
            <wp:positionV relativeFrom="paragraph">
              <wp:posOffset>-267335</wp:posOffset>
            </wp:positionV>
            <wp:extent cx="650367" cy="571500"/>
            <wp:effectExtent l="19050" t="0" r="0" b="0"/>
            <wp:wrapNone/>
            <wp:docPr id="81" name="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67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B478C" w:rsidRPr="006C09C3" w:rsidSect="00067EEE">
      <w:pgSz w:w="16838" w:h="11906" w:orient="landscape" w:code="9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38F" w:rsidRDefault="006C138F" w:rsidP="00067EEE">
      <w:r>
        <w:separator/>
      </w:r>
    </w:p>
  </w:endnote>
  <w:endnote w:type="continuationSeparator" w:id="0">
    <w:p w:rsidR="006C138F" w:rsidRDefault="006C138F" w:rsidP="0006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lla Donna">
    <w:altName w:val="Viner Hand ITC"/>
    <w:charset w:val="00"/>
    <w:family w:val="script"/>
    <w:pitch w:val="variable"/>
    <w:sig w:usb0="00000003" w:usb1="5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38F" w:rsidRDefault="006C138F" w:rsidP="00067EEE">
      <w:r>
        <w:separator/>
      </w:r>
    </w:p>
  </w:footnote>
  <w:footnote w:type="continuationSeparator" w:id="0">
    <w:p w:rsidR="006C138F" w:rsidRDefault="006C138F" w:rsidP="00067E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EE"/>
    <w:rsid w:val="000027AA"/>
    <w:rsid w:val="00067EEE"/>
    <w:rsid w:val="000D0D21"/>
    <w:rsid w:val="003618A7"/>
    <w:rsid w:val="00364219"/>
    <w:rsid w:val="005828F9"/>
    <w:rsid w:val="006B085F"/>
    <w:rsid w:val="006C09C3"/>
    <w:rsid w:val="006C138F"/>
    <w:rsid w:val="0077284C"/>
    <w:rsid w:val="007E2BB2"/>
    <w:rsid w:val="008A2C1E"/>
    <w:rsid w:val="008A3C8C"/>
    <w:rsid w:val="00A534A9"/>
    <w:rsid w:val="00A60DC5"/>
    <w:rsid w:val="00C40634"/>
    <w:rsid w:val="00C475D3"/>
    <w:rsid w:val="00D116CF"/>
    <w:rsid w:val="00D62312"/>
    <w:rsid w:val="00EB478C"/>
    <w:rsid w:val="00F16F2E"/>
    <w:rsid w:val="00FD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7F8ED60-15F6-4BE1-B053-4CDBFC7D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EEE"/>
    <w:rPr>
      <w:sz w:val="24"/>
      <w:szCs w:val="24"/>
      <w:lang w:val="en-CA" w:eastAsia="en-CA"/>
    </w:rPr>
  </w:style>
  <w:style w:type="paragraph" w:styleId="Heading4">
    <w:name w:val="heading 4"/>
    <w:link w:val="Heading4Char"/>
    <w:qFormat/>
    <w:rsid w:val="00F16F2E"/>
    <w:pPr>
      <w:jc w:val="center"/>
      <w:outlineLvl w:val="3"/>
    </w:pPr>
    <w:rPr>
      <w:rFonts w:ascii="Script MT Bold" w:hAnsi="Script MT Bold"/>
      <w:b/>
      <w:bCs/>
      <w:i/>
      <w:iCs/>
      <w:color w:val="000000"/>
      <w:kern w:val="28"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sid w:val="00EB478C"/>
    <w:pPr>
      <w:jc w:val="center"/>
    </w:pPr>
    <w:rPr>
      <w:rFonts w:ascii="Copperplate Gothic Bold" w:hAnsi="Copperplate Gothic Bold"/>
      <w:b/>
      <w:bCs/>
      <w:color w:val="000066"/>
      <w:kern w:val="28"/>
      <w:sz w:val="43"/>
      <w:szCs w:val="43"/>
      <w:lang w:val="en-GB" w:eastAsia="en-GB"/>
    </w:rPr>
  </w:style>
  <w:style w:type="paragraph" w:customStyle="1" w:styleId="msoaccenttext2">
    <w:name w:val="msoaccenttext2"/>
    <w:rsid w:val="00EB478C"/>
    <w:pPr>
      <w:jc w:val="center"/>
    </w:pPr>
    <w:rPr>
      <w:rFonts w:ascii="Copperplate Gothic Bold" w:hAnsi="Copperplate Gothic Bold"/>
      <w:b/>
      <w:bCs/>
      <w:color w:val="000000"/>
      <w:kern w:val="28"/>
      <w:sz w:val="17"/>
      <w:szCs w:val="17"/>
      <w:lang w:val="en-GB" w:eastAsia="en-GB"/>
    </w:rPr>
  </w:style>
  <w:style w:type="paragraph" w:styleId="BodyText3">
    <w:name w:val="Body Text 3"/>
    <w:link w:val="BodyText3Char"/>
    <w:rsid w:val="00EB478C"/>
    <w:pPr>
      <w:jc w:val="center"/>
    </w:pPr>
    <w:rPr>
      <w:rFonts w:ascii="Copperplate Gothic Bold" w:hAnsi="Copperplate Gothic Bold"/>
      <w:b/>
      <w:bCs/>
      <w:color w:val="FFFFFF"/>
      <w:kern w:val="28"/>
      <w:sz w:val="22"/>
      <w:szCs w:val="22"/>
      <w:lang w:val="en-GB" w:eastAsia="en-GB"/>
    </w:rPr>
  </w:style>
  <w:style w:type="paragraph" w:customStyle="1" w:styleId="msoorganizationname">
    <w:name w:val="msoorganizationname"/>
    <w:rsid w:val="00F16F2E"/>
    <w:pPr>
      <w:jc w:val="center"/>
    </w:pPr>
    <w:rPr>
      <w:rFonts w:ascii="Script MT Bold" w:hAnsi="Script MT Bold"/>
      <w:b/>
      <w:bCs/>
      <w:i/>
      <w:iCs/>
      <w:color w:val="000000"/>
      <w:kern w:val="28"/>
      <w:sz w:val="28"/>
      <w:szCs w:val="28"/>
      <w:lang w:val="en-GB" w:eastAsia="en-GB"/>
    </w:rPr>
  </w:style>
  <w:style w:type="paragraph" w:styleId="Header">
    <w:name w:val="header"/>
    <w:basedOn w:val="Normal"/>
    <w:link w:val="HeaderChar"/>
    <w:rsid w:val="00067E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67EEE"/>
    <w:rPr>
      <w:rFonts w:ascii="Copperplate Gothic Bold" w:hAnsi="Copperplate Gothic Bold"/>
      <w:b/>
      <w:bCs/>
      <w:color w:val="000000"/>
      <w:kern w:val="28"/>
      <w:sz w:val="17"/>
      <w:szCs w:val="17"/>
      <w:lang w:val="en-GB" w:eastAsia="en-GB"/>
    </w:rPr>
  </w:style>
  <w:style w:type="paragraph" w:styleId="Footer">
    <w:name w:val="footer"/>
    <w:basedOn w:val="Normal"/>
    <w:link w:val="FooterChar"/>
    <w:rsid w:val="00067E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67EEE"/>
    <w:rPr>
      <w:rFonts w:ascii="Copperplate Gothic Bold" w:hAnsi="Copperplate Gothic Bold"/>
      <w:b/>
      <w:bCs/>
      <w:color w:val="000000"/>
      <w:kern w:val="28"/>
      <w:sz w:val="17"/>
      <w:szCs w:val="17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067EEE"/>
    <w:rPr>
      <w:rFonts w:ascii="Script MT Bold" w:hAnsi="Script MT Bold"/>
      <w:b/>
      <w:bCs/>
      <w:i/>
      <w:iCs/>
      <w:color w:val="000000"/>
      <w:kern w:val="28"/>
      <w:sz w:val="36"/>
      <w:szCs w:val="36"/>
      <w:lang w:val="en-GB" w:eastAsia="en-GB"/>
    </w:rPr>
  </w:style>
  <w:style w:type="character" w:customStyle="1" w:styleId="BodyText3Char">
    <w:name w:val="Body Text 3 Char"/>
    <w:basedOn w:val="DefaultParagraphFont"/>
    <w:link w:val="BodyText3"/>
    <w:rsid w:val="00067EEE"/>
    <w:rPr>
      <w:rFonts w:ascii="Copperplate Gothic Bold" w:hAnsi="Copperplate Gothic Bold"/>
      <w:b/>
      <w:bCs/>
      <w:color w:val="FFFFFF"/>
      <w:kern w:val="28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jaz%20Ahmed\Desktop\cco_word_004-certificate_of_completion_engraved\CCO_WORD_004-Certificate_of_Completion_Engrav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CCO_WORD_004-Certificate_of_Completion_Engraved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Certificate of Completion - Engraved</vt:lpstr>
    </vt:vector>
  </TitlesOfParts>
  <Company>class-templates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Completion - Engraved</dc:title>
  <dc:subject>Award Certificates</dc:subject>
  <dc:creator>Ejaz Ahmed</dc:creator>
  <cp:keywords>certificate of completion,free printable certificates,free certificate template,award</cp:keywords>
  <dc:description>www.class-templates.com</dc:description>
  <cp:lastModifiedBy>user</cp:lastModifiedBy>
  <cp:revision>3</cp:revision>
  <cp:lastPrinted>1900-12-31T19:00:00Z</cp:lastPrinted>
  <dcterms:created xsi:type="dcterms:W3CDTF">2017-02-10T02:23:00Z</dcterms:created>
  <dcterms:modified xsi:type="dcterms:W3CDTF">2017-02-10T21:51:00Z</dcterms:modified>
  <cp:category>Award Certificates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CCO_WORD_004</vt:lpwstr>
  </property>
</Properties>
</file>