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alias w:val="Your Name"/>
        <w:tag w:val="Your Name"/>
        <w:id w:val="-1786799709"/>
        <w:placeholder>
          <w:docPart w:val="161F3331CB6242B7BD9774A8817128E4"/>
        </w:placeholder>
        <w:showingPlcHdr/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p w:rsidR="009B7944" w:rsidRDefault="00260F6F">
          <w:pPr>
            <w:pStyle w:val="Address"/>
          </w:pPr>
          <w:r>
            <w:t>[Your Name]</w:t>
          </w:r>
        </w:p>
      </w:sdtContent>
    </w:sdt>
    <w:p w:rsidR="009B7944" w:rsidRDefault="00F611CC">
      <w:pPr>
        <w:pStyle w:val="Address"/>
      </w:pPr>
      <w:sdt>
        <w:sdtPr>
          <w:id w:val="1634143502"/>
          <w:placeholder>
            <w:docPart w:val="DAE66C1F9E594B749A102ED5C06F16CC"/>
          </w:placeholder>
          <w:temporary/>
          <w:showingPlcHdr/>
        </w:sdtPr>
        <w:sdtEndPr/>
        <w:sdtContent>
          <w:r w:rsidR="00487EF8">
            <w:t>[Street Address]</w:t>
          </w:r>
        </w:sdtContent>
      </w:sdt>
    </w:p>
    <w:sdt>
      <w:sdtPr>
        <w:id w:val="2091195522"/>
        <w:placeholder>
          <w:docPart w:val="41F013390F2245EFBE712F98F608E207"/>
        </w:placeholder>
        <w:temporary/>
        <w:showingPlcHdr/>
      </w:sdtPr>
      <w:sdtEndPr/>
      <w:sdtContent>
        <w:p w:rsidR="009B7944" w:rsidRDefault="00487EF8">
          <w:pPr>
            <w:pStyle w:val="Address"/>
          </w:pPr>
          <w:r>
            <w:t>[City, ST ZIP Code]</w:t>
          </w:r>
        </w:p>
      </w:sdtContent>
    </w:sdt>
    <w:p w:rsidR="009B7944" w:rsidRDefault="00F611CC">
      <w:pPr>
        <w:pStyle w:val="Date"/>
      </w:pPr>
      <w:sdt>
        <w:sdtPr>
          <w:alias w:val="Date"/>
          <w:tag w:val="Date"/>
          <w:id w:val="-1797359151"/>
          <w:placeholder>
            <w:docPart w:val="BDDBC738A39F40C39444DCC514618AA2"/>
          </w:placeholder>
          <w:showingPlcHdr/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="00487EF8">
            <w:t>[Date]</w:t>
          </w:r>
        </w:sdtContent>
      </w:sdt>
    </w:p>
    <w:sdt>
      <w:sdtPr>
        <w:alias w:val="Recipient Name"/>
        <w:tag w:val=""/>
        <w:id w:val="-2028854023"/>
        <w:placeholder>
          <w:docPart w:val="5F85E5C3BD944EA09229D7E661DEA196"/>
        </w:placeholder>
        <w:showingPlcHdr/>
        <w:dataBinding w:prefixMappings="xmlns:ns0='http://schemas.microsoft.com/office/2006/coverPageProps' " w:xpath="/ns0:CoverPageProperties[1]/ns0:CompanyFax[1]" w:storeItemID="{55AF091B-3C7A-41E3-B477-F2FDAA23CFDA}"/>
        <w:text/>
      </w:sdtPr>
      <w:sdtEndPr/>
      <w:sdtContent>
        <w:p w:rsidR="009B7944" w:rsidRDefault="00487EF8">
          <w:pPr>
            <w:pStyle w:val="Address"/>
          </w:pPr>
          <w:r>
            <w:rPr>
              <w:rStyle w:val="PlaceholderText"/>
              <w:color w:val="auto"/>
            </w:rPr>
            <w:t>[Recipient Name]</w:t>
          </w:r>
        </w:p>
      </w:sdtContent>
    </w:sdt>
    <w:p w:rsidR="009B7944" w:rsidRDefault="00F611CC">
      <w:pPr>
        <w:pStyle w:val="Address"/>
      </w:pPr>
      <w:sdt>
        <w:sdtPr>
          <w:id w:val="-1978134494"/>
          <w:placeholder>
            <w:docPart w:val="DE935A65654A4F9580B118D87DD267D4"/>
          </w:placeholder>
          <w:temporary/>
          <w:showingPlcHdr/>
        </w:sdtPr>
        <w:sdtEndPr/>
        <w:sdtContent>
          <w:r w:rsidR="00487EF8">
            <w:t>[Title]</w:t>
          </w:r>
        </w:sdtContent>
      </w:sdt>
    </w:p>
    <w:p w:rsidR="009B7944" w:rsidRDefault="00F611CC">
      <w:pPr>
        <w:pStyle w:val="Address"/>
      </w:pPr>
      <w:sdt>
        <w:sdtPr>
          <w:alias w:val="Organization Name"/>
          <w:tag w:val=""/>
          <w:id w:val="-1120916214"/>
          <w:placeholder>
            <w:docPart w:val="B6690CF8B5044F0D8B341A370399A2C3"/>
          </w:placeholder>
          <w:showingPlcHdr/>
          <w:dataBinding w:prefixMappings="xmlns:ns0='http://schemas.microsoft.com/office/2006/coverPageProps' " w:xpath="/ns0:CoverPageProperties[1]/ns0:Abstract[1]" w:storeItemID="{55AF091B-3C7A-41E3-B477-F2FDAA23CFDA}"/>
          <w:text/>
        </w:sdtPr>
        <w:sdtEndPr/>
        <w:sdtContent>
          <w:r w:rsidR="00487EF8">
            <w:t>[Organization Name]</w:t>
          </w:r>
        </w:sdtContent>
      </w:sdt>
    </w:p>
    <w:p w:rsidR="009B7944" w:rsidRDefault="00F611CC">
      <w:pPr>
        <w:pStyle w:val="Address"/>
      </w:pPr>
      <w:sdt>
        <w:sdtPr>
          <w:id w:val="1410967897"/>
          <w:placeholder>
            <w:docPart w:val="DAE66C1F9E594B749A102ED5C06F16CC"/>
          </w:placeholder>
          <w:temporary/>
          <w:showingPlcHdr/>
        </w:sdtPr>
        <w:sdtEndPr/>
        <w:sdtContent>
          <w:r w:rsidR="00487EF8">
            <w:t>[Street Address]</w:t>
          </w:r>
        </w:sdtContent>
      </w:sdt>
    </w:p>
    <w:sdt>
      <w:sdtPr>
        <w:id w:val="-445319069"/>
        <w:placeholder>
          <w:docPart w:val="41F013390F2245EFBE712F98F608E207"/>
        </w:placeholder>
        <w:temporary/>
        <w:showingPlcHdr/>
      </w:sdtPr>
      <w:sdtEndPr/>
      <w:sdtContent>
        <w:p w:rsidR="009B7944" w:rsidRDefault="00487EF8">
          <w:pPr>
            <w:pStyle w:val="Address"/>
          </w:pPr>
          <w:r>
            <w:t>[City, ST ZIP Code]</w:t>
          </w:r>
        </w:p>
      </w:sdtContent>
    </w:sdt>
    <w:p w:rsidR="009B7944" w:rsidRDefault="00487EF8">
      <w:pPr>
        <w:pStyle w:val="Salutation"/>
      </w:pPr>
      <w:r>
        <w:t xml:space="preserve">Dear </w:t>
      </w:r>
      <w:sdt>
        <w:sdtPr>
          <w:alias w:val="Recipient Name"/>
          <w:tag w:val=""/>
          <w:id w:val="569389569"/>
          <w:placeholder>
            <w:docPart w:val="5F85E5C3BD944EA09229D7E661DEA196"/>
          </w:placeholder>
          <w:showingPlcHdr/>
          <w:dataBinding w:prefixMappings="xmlns:ns0='http://schemas.microsoft.com/office/2006/coverPageProps' " w:xpath="/ns0:CoverPageProperties[1]/ns0:CompanyFax[1]" w:storeItemID="{55AF091B-3C7A-41E3-B477-F2FDAA23CFDA}"/>
          <w:text/>
        </w:sdtPr>
        <w:sdtEndPr/>
        <w:sdtContent>
          <w:r>
            <w:rPr>
              <w:rStyle w:val="PlaceholderText"/>
              <w:color w:val="auto"/>
            </w:rPr>
            <w:t>[Recipient Name]</w:t>
          </w:r>
        </w:sdtContent>
      </w:sdt>
      <w:r>
        <w:t>:</w:t>
      </w:r>
    </w:p>
    <w:p w:rsidR="009B7944" w:rsidRDefault="00487EF8">
      <w:r>
        <w:t xml:space="preserve">It is with regret that I tender my resignation from the </w:t>
      </w:r>
      <w:sdt>
        <w:sdtPr>
          <w:alias w:val="Organization Name"/>
          <w:tag w:val=""/>
          <w:id w:val="1011183841"/>
          <w:placeholder>
            <w:docPart w:val="B6690CF8B5044F0D8B341A370399A2C3"/>
          </w:placeholder>
          <w:showingPlcHdr/>
          <w:dataBinding w:prefixMappings="xmlns:ns0='http://schemas.microsoft.com/office/2006/coverPageProps' " w:xpath="/ns0:CoverPageProperties[1]/ns0:Abstract[1]" w:storeItemID="{55AF091B-3C7A-41E3-B477-F2FDAA23CFDA}"/>
          <w:text/>
        </w:sdtPr>
        <w:sdtEndPr/>
        <w:sdtContent>
          <w:r>
            <w:rPr>
              <w:rStyle w:val="PlaceholderText"/>
            </w:rPr>
            <w:t>[Organization Name]</w:t>
          </w:r>
        </w:sdtContent>
      </w:sdt>
      <w:r>
        <w:t xml:space="preserve"> </w:t>
      </w:r>
      <w:r w:rsidR="006C0FC8">
        <w:t>________________________</w:t>
      </w:r>
      <w:proofErr w:type="gramStart"/>
      <w:r w:rsidR="006C0FC8">
        <w:t>_(</w:t>
      </w:r>
      <w:proofErr w:type="gramEnd"/>
      <w:r w:rsidR="006C0FC8">
        <w:t>position)</w:t>
      </w:r>
      <w:r>
        <w:t xml:space="preserve">, effective </w:t>
      </w:r>
      <w:r w:rsidR="00B96244">
        <w:t>two weeks from this date</w:t>
      </w:r>
      <w:r>
        <w:t>.</w:t>
      </w:r>
    </w:p>
    <w:p w:rsidR="009B7944" w:rsidRDefault="00487EF8">
      <w:r>
        <w:t xml:space="preserve">I am grateful for having had the opportunity to serve on the </w:t>
      </w:r>
      <w:r w:rsidR="006C0FC8">
        <w:t>_____________________</w:t>
      </w:r>
      <w:proofErr w:type="gramStart"/>
      <w:r w:rsidR="006C0FC8">
        <w:t>_(</w:t>
      </w:r>
      <w:proofErr w:type="gramEnd"/>
      <w:r w:rsidR="006C0FC8">
        <w:t>company)</w:t>
      </w:r>
      <w:r>
        <w:t xml:space="preserve"> of this fine organization for the past </w:t>
      </w:r>
      <w:sdt>
        <w:sdtPr>
          <w:id w:val="1346356683"/>
          <w:placeholder>
            <w:docPart w:val="247E229E1D07402E993A8BA36B234C6E"/>
          </w:placeholder>
          <w:temporary/>
          <w:showingPlcHdr/>
        </w:sdtPr>
        <w:sdtEndPr/>
        <w:sdtContent>
          <w:r>
            <w:rPr>
              <w:rStyle w:val="PlaceholderText"/>
            </w:rPr>
            <w:t>[number]</w:t>
          </w:r>
        </w:sdtContent>
      </w:sdt>
      <w:r>
        <w:t xml:space="preserve"> </w:t>
      </w:r>
      <w:sdt>
        <w:sdtPr>
          <w:id w:val="-1961570298"/>
          <w:placeholder>
            <w:docPart w:val="E0452A490A324C80936727E90FC20BF8"/>
          </w:placeholder>
          <w:temporary/>
          <w:showingPlcHdr/>
        </w:sdtPr>
        <w:sdtEndPr/>
        <w:sdtContent>
          <w:r>
            <w:rPr>
              <w:rStyle w:val="PlaceholderText"/>
            </w:rPr>
            <w:t>[months or years]</w:t>
          </w:r>
        </w:sdtContent>
      </w:sdt>
      <w:r>
        <w:t>, and I offer my best wishes for its continued success.</w:t>
      </w:r>
    </w:p>
    <w:p w:rsidR="009B7944" w:rsidRDefault="00487EF8">
      <w:r>
        <w:t>Sincerely,</w:t>
      </w:r>
      <w:bookmarkStart w:id="0" w:name="_GoBack"/>
      <w:bookmarkEnd w:id="0"/>
    </w:p>
    <w:p w:rsidR="009B7944" w:rsidRDefault="00F611CC">
      <w:pPr>
        <w:pStyle w:val="Signature"/>
        <w:tabs>
          <w:tab w:val="left" w:pos="2378"/>
        </w:tabs>
      </w:pPr>
      <w:sdt>
        <w:sdtPr>
          <w:alias w:val="Your Name"/>
          <w:tag w:val="Your Name"/>
          <w:id w:val="-409692515"/>
          <w:placeholder>
            <w:docPart w:val="161F3331CB6242B7BD9774A8817128E4"/>
          </w:placeholder>
          <w:showingPlcHdr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r w:rsidR="00260F6F">
            <w:t>[Your Name]</w:t>
          </w:r>
        </w:sdtContent>
      </w:sdt>
    </w:p>
    <w:p w:rsidR="009B7944" w:rsidRDefault="00F611CC">
      <w:pPr>
        <w:pStyle w:val="Signature"/>
      </w:pPr>
      <w:sdt>
        <w:sdtPr>
          <w:id w:val="1481661383"/>
          <w:placeholder>
            <w:docPart w:val="DE935A65654A4F9580B118D87DD267D4"/>
          </w:placeholder>
          <w:temporary/>
          <w:showingPlcHdr/>
        </w:sdtPr>
        <w:sdtEndPr/>
        <w:sdtContent>
          <w:r w:rsidR="00487EF8">
            <w:t>[Title]</w:t>
          </w:r>
        </w:sdtContent>
      </w:sdt>
    </w:p>
    <w:sectPr w:rsidR="009B7944">
      <w:headerReference w:type="default" r:id="rId9"/>
      <w:pgSz w:w="12240" w:h="15840"/>
      <w:pgMar w:top="216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1CC" w:rsidRDefault="00F611CC">
      <w:pPr>
        <w:spacing w:after="0" w:line="240" w:lineRule="auto"/>
      </w:pPr>
      <w:r>
        <w:separator/>
      </w:r>
    </w:p>
  </w:endnote>
  <w:endnote w:type="continuationSeparator" w:id="0">
    <w:p w:rsidR="00F611CC" w:rsidRDefault="00F61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1CC" w:rsidRDefault="00F611CC">
      <w:pPr>
        <w:spacing w:after="0" w:line="240" w:lineRule="auto"/>
      </w:pPr>
      <w:r>
        <w:separator/>
      </w:r>
    </w:p>
  </w:footnote>
  <w:footnote w:type="continuationSeparator" w:id="0">
    <w:p w:rsidR="00F611CC" w:rsidRDefault="00F61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alias w:val="Recipient Name"/>
      <w:tag w:val=""/>
      <w:id w:val="-1468971042"/>
      <w:placeholder>
        <w:docPart w:val="DE935A65654A4F9580B118D87DD267D4"/>
      </w:placeholder>
      <w:showingPlcHdr/>
      <w:dataBinding w:prefixMappings="xmlns:ns0='http://schemas.microsoft.com/office/2006/coverPageProps' " w:xpath="/ns0:CoverPageProperties[1]/ns0:CompanyFax[1]" w:storeItemID="{55AF091B-3C7A-41E3-B477-F2FDAA23CFDA}"/>
      <w:text/>
    </w:sdtPr>
    <w:sdtEndPr/>
    <w:sdtContent>
      <w:p w:rsidR="009B7944" w:rsidRDefault="00487EF8">
        <w:pPr>
          <w:pStyle w:val="Header"/>
        </w:pPr>
        <w:r>
          <w:rPr>
            <w:rStyle w:val="PlaceholderText"/>
            <w:color w:val="auto"/>
          </w:rPr>
          <w:t>[Recipient Name]</w:t>
        </w:r>
      </w:p>
    </w:sdtContent>
  </w:sdt>
  <w:p w:rsidR="009B7944" w:rsidRDefault="00F611CC">
    <w:pPr>
      <w:pStyle w:val="Header"/>
    </w:pPr>
    <w:sdt>
      <w:sdtPr>
        <w:alias w:val="Date"/>
        <w:tag w:val="Date"/>
        <w:id w:val="-447781685"/>
        <w:placeholder>
          <w:docPart w:val="BDDBC738A39F40C39444DCC514618AA2"/>
        </w:placeholder>
        <w:showingPlcHdr/>
        <w:dataBinding w:prefixMappings="xmlns:ns0='http://schemas.microsoft.com/office/2006/coverPageProps' " w:xpath="/ns0:CoverPageProperties[1]/ns0:PublishDate[1]" w:storeItemID="{55AF091B-3C7A-41E3-B477-F2FDAA23CFDA}"/>
        <w:date>
          <w:dateFormat w:val="MMMM d, yyyy"/>
          <w:lid w:val="en-US"/>
          <w:storeMappedDataAs w:val="dateTime"/>
          <w:calendar w:val="gregorian"/>
        </w:date>
      </w:sdtPr>
      <w:sdtEndPr/>
      <w:sdtContent>
        <w:r w:rsidR="00487EF8">
          <w:t>[Date]</w:t>
        </w:r>
      </w:sdtContent>
    </w:sdt>
  </w:p>
  <w:p w:rsidR="009B7944" w:rsidRDefault="00487EF8">
    <w:pPr>
      <w:pStyle w:val="Head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68"/>
    <w:rsid w:val="00007157"/>
    <w:rsid w:val="001C4E4C"/>
    <w:rsid w:val="001F3936"/>
    <w:rsid w:val="00260F6F"/>
    <w:rsid w:val="00487EF8"/>
    <w:rsid w:val="004C422E"/>
    <w:rsid w:val="004D0635"/>
    <w:rsid w:val="0059698A"/>
    <w:rsid w:val="005E5BF9"/>
    <w:rsid w:val="005E7E93"/>
    <w:rsid w:val="006476D9"/>
    <w:rsid w:val="0068116A"/>
    <w:rsid w:val="00686327"/>
    <w:rsid w:val="006C0FC8"/>
    <w:rsid w:val="007E26EE"/>
    <w:rsid w:val="00802520"/>
    <w:rsid w:val="008E4979"/>
    <w:rsid w:val="00970504"/>
    <w:rsid w:val="009B7944"/>
    <w:rsid w:val="00AC37D6"/>
    <w:rsid w:val="00B1175D"/>
    <w:rsid w:val="00B3480E"/>
    <w:rsid w:val="00B849ED"/>
    <w:rsid w:val="00B96244"/>
    <w:rsid w:val="00DC370B"/>
    <w:rsid w:val="00DF3968"/>
    <w:rsid w:val="00E34199"/>
    <w:rsid w:val="00F20E68"/>
    <w:rsid w:val="00F611CC"/>
    <w:rsid w:val="00FF7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4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Closing" w:uiPriority="1" w:qFormat="1"/>
    <w:lsdException w:name="Signature" w:uiPriority="1" w:qFormat="1"/>
    <w:lsdException w:name="Default Paragraph Font" w:uiPriority="1"/>
    <w:lsdException w:name="Subtitle" w:uiPriority="11" w:qFormat="1"/>
    <w:lsdException w:name="Salutation" w:uiPriority="0" w:qFormat="1"/>
    <w:lsdException w:name="Date" w:uiPriority="0" w:qFormat="1"/>
    <w:lsdException w:name="Strong" w:uiPriority="0" w:qFormat="1"/>
    <w:lsdException w:name="Emphasis" w:uiPriority="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pacing w:val="4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dress">
    <w:name w:val="Address"/>
    <w:basedOn w:val="Normal"/>
    <w:qFormat/>
    <w:pPr>
      <w:spacing w:after="0"/>
    </w:pPr>
  </w:style>
  <w:style w:type="paragraph" w:styleId="Closing">
    <w:name w:val="Closing"/>
    <w:basedOn w:val="Normal"/>
    <w:next w:val="Signature"/>
    <w:qFormat/>
    <w:pPr>
      <w:keepNext/>
      <w:spacing w:after="1000" w:line="240" w:lineRule="auto"/>
    </w:pPr>
  </w:style>
  <w:style w:type="paragraph" w:styleId="Signature">
    <w:name w:val="Signature"/>
    <w:basedOn w:val="Normal"/>
    <w:next w:val="Normal"/>
    <w:qFormat/>
    <w:pPr>
      <w:keepNext/>
      <w:spacing w:after="360"/>
      <w:contextualSpacing/>
    </w:pPr>
  </w:style>
  <w:style w:type="paragraph" w:styleId="Date">
    <w:name w:val="Date"/>
    <w:basedOn w:val="Normal"/>
    <w:next w:val="Normal"/>
    <w:qFormat/>
    <w:pPr>
      <w:spacing w:after="48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contextualSpacing/>
    </w:pPr>
  </w:style>
  <w:style w:type="character" w:customStyle="1" w:styleId="HeaderChar">
    <w:name w:val="Header Char"/>
    <w:basedOn w:val="DefaultParagraphFont"/>
    <w:link w:val="Header"/>
    <w:uiPriority w:val="99"/>
    <w:rPr>
      <w:spacing w:val="4"/>
      <w:sz w:val="2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Salutation">
    <w:name w:val="Salutation"/>
    <w:basedOn w:val="Normal"/>
    <w:next w:val="Normal"/>
    <w:qFormat/>
    <w:pPr>
      <w:spacing w:before="400" w:after="2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6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244"/>
    <w:rPr>
      <w:rFonts w:ascii="Tahoma" w:hAnsi="Tahoma" w:cs="Tahoma"/>
      <w:spacing w:val="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4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Closing" w:uiPriority="1" w:qFormat="1"/>
    <w:lsdException w:name="Signature" w:uiPriority="1" w:qFormat="1"/>
    <w:lsdException w:name="Default Paragraph Font" w:uiPriority="1"/>
    <w:lsdException w:name="Subtitle" w:uiPriority="11" w:qFormat="1"/>
    <w:lsdException w:name="Salutation" w:uiPriority="0" w:qFormat="1"/>
    <w:lsdException w:name="Date" w:uiPriority="0" w:qFormat="1"/>
    <w:lsdException w:name="Strong" w:uiPriority="0" w:qFormat="1"/>
    <w:lsdException w:name="Emphasis" w:uiPriority="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pacing w:val="4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dress">
    <w:name w:val="Address"/>
    <w:basedOn w:val="Normal"/>
    <w:qFormat/>
    <w:pPr>
      <w:spacing w:after="0"/>
    </w:pPr>
  </w:style>
  <w:style w:type="paragraph" w:styleId="Closing">
    <w:name w:val="Closing"/>
    <w:basedOn w:val="Normal"/>
    <w:next w:val="Signature"/>
    <w:qFormat/>
    <w:pPr>
      <w:keepNext/>
      <w:spacing w:after="1000" w:line="240" w:lineRule="auto"/>
    </w:pPr>
  </w:style>
  <w:style w:type="paragraph" w:styleId="Signature">
    <w:name w:val="Signature"/>
    <w:basedOn w:val="Normal"/>
    <w:next w:val="Normal"/>
    <w:qFormat/>
    <w:pPr>
      <w:keepNext/>
      <w:spacing w:after="360"/>
      <w:contextualSpacing/>
    </w:pPr>
  </w:style>
  <w:style w:type="paragraph" w:styleId="Date">
    <w:name w:val="Date"/>
    <w:basedOn w:val="Normal"/>
    <w:next w:val="Normal"/>
    <w:qFormat/>
    <w:pPr>
      <w:spacing w:after="48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contextualSpacing/>
    </w:pPr>
  </w:style>
  <w:style w:type="character" w:customStyle="1" w:styleId="HeaderChar">
    <w:name w:val="Header Char"/>
    <w:basedOn w:val="DefaultParagraphFont"/>
    <w:link w:val="Header"/>
    <w:uiPriority w:val="99"/>
    <w:rPr>
      <w:spacing w:val="4"/>
      <w:sz w:val="2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Salutation">
    <w:name w:val="Salutation"/>
    <w:basedOn w:val="Normal"/>
    <w:next w:val="Normal"/>
    <w:qFormat/>
    <w:pPr>
      <w:spacing w:before="400" w:after="2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6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244"/>
    <w:rPr>
      <w:rFonts w:ascii="Tahoma" w:hAnsi="Tahoma" w:cs="Tahoma"/>
      <w:spacing w:val="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Microsoft\Templates\Letter%20of%20resignation%20from%20boar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61F3331CB6242B7BD9774A881712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CFE0D-4667-432C-8E7F-45FBCC68F1FF}"/>
      </w:docPartPr>
      <w:docPartBody>
        <w:p w:rsidR="00F30D39" w:rsidRDefault="003C35ED">
          <w:pPr>
            <w:pStyle w:val="161F3331CB6242B7BD9774A8817128E4"/>
          </w:pPr>
          <w:r>
            <w:t>[Your Name]</w:t>
          </w:r>
        </w:p>
      </w:docPartBody>
    </w:docPart>
    <w:docPart>
      <w:docPartPr>
        <w:name w:val="DAE66C1F9E594B749A102ED5C06F16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4CD607-375C-4E5E-8D24-2881E32F4A16}"/>
      </w:docPartPr>
      <w:docPartBody>
        <w:p w:rsidR="00F30D39" w:rsidRDefault="003C35ED">
          <w:pPr>
            <w:pStyle w:val="DAE66C1F9E594B749A102ED5C06F16CC"/>
          </w:pPr>
          <w:r>
            <w:t>[Street Address]</w:t>
          </w:r>
        </w:p>
      </w:docPartBody>
    </w:docPart>
    <w:docPart>
      <w:docPartPr>
        <w:name w:val="41F013390F2245EFBE712F98F608E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7012BA-5C3A-4D92-B58E-C1690006AFE7}"/>
      </w:docPartPr>
      <w:docPartBody>
        <w:p w:rsidR="00F30D39" w:rsidRDefault="003C35ED">
          <w:pPr>
            <w:pStyle w:val="41F013390F2245EFBE712F98F608E207"/>
          </w:pPr>
          <w:r>
            <w:t>[City, ST ZIP Code]</w:t>
          </w:r>
        </w:p>
      </w:docPartBody>
    </w:docPart>
    <w:docPart>
      <w:docPartPr>
        <w:name w:val="BDDBC738A39F40C39444DCC514618A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84E44C-C951-40E8-A788-8CFE8851A476}"/>
      </w:docPartPr>
      <w:docPartBody>
        <w:p w:rsidR="00F30D39" w:rsidRDefault="003C35ED">
          <w:pPr>
            <w:pStyle w:val="BDDBC738A39F40C39444DCC514618AA2"/>
          </w:pPr>
          <w:r>
            <w:t>[Date]</w:t>
          </w:r>
        </w:p>
      </w:docPartBody>
    </w:docPart>
    <w:docPart>
      <w:docPartPr>
        <w:name w:val="5F85E5C3BD944EA09229D7E661DEA1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B3DF01-0E36-4505-AAC2-9FBB810EA519}"/>
      </w:docPartPr>
      <w:docPartBody>
        <w:p w:rsidR="00F30D39" w:rsidRDefault="003C35ED">
          <w:pPr>
            <w:pStyle w:val="5F85E5C3BD944EA09229D7E661DEA196"/>
          </w:pPr>
          <w:r>
            <w:rPr>
              <w:rStyle w:val="PlaceholderText"/>
            </w:rPr>
            <w:t>[Recipient Name]</w:t>
          </w:r>
        </w:p>
      </w:docPartBody>
    </w:docPart>
    <w:docPart>
      <w:docPartPr>
        <w:name w:val="DE935A65654A4F9580B118D87DD267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1F414B-8E21-4715-8977-D0B3A9561694}"/>
      </w:docPartPr>
      <w:docPartBody>
        <w:p w:rsidR="00F30D39" w:rsidRDefault="003C35ED">
          <w:pPr>
            <w:pStyle w:val="DE935A65654A4F9580B118D87DD267D4"/>
          </w:pPr>
          <w:r>
            <w:t>[Title]</w:t>
          </w:r>
        </w:p>
      </w:docPartBody>
    </w:docPart>
    <w:docPart>
      <w:docPartPr>
        <w:name w:val="B6690CF8B5044F0D8B341A370399A2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AF9BB7-E797-41EF-8359-398AD35E4650}"/>
      </w:docPartPr>
      <w:docPartBody>
        <w:p w:rsidR="00F30D39" w:rsidRDefault="003C35ED">
          <w:pPr>
            <w:pStyle w:val="B6690CF8B5044F0D8B341A370399A2C3"/>
          </w:pPr>
          <w:r>
            <w:rPr>
              <w:rStyle w:val="PlaceholderText"/>
            </w:rPr>
            <w:t>[Organization Name]</w:t>
          </w:r>
        </w:p>
      </w:docPartBody>
    </w:docPart>
    <w:docPart>
      <w:docPartPr>
        <w:name w:val="247E229E1D07402E993A8BA36B234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5BBFDC-B01D-4E72-8F3D-04C0665470BC}"/>
      </w:docPartPr>
      <w:docPartBody>
        <w:p w:rsidR="00F30D39" w:rsidRDefault="003C35ED">
          <w:pPr>
            <w:pStyle w:val="247E229E1D07402E993A8BA36B234C6E"/>
          </w:pPr>
          <w:r>
            <w:rPr>
              <w:rStyle w:val="PlaceholderText"/>
            </w:rPr>
            <w:t>[number]</w:t>
          </w:r>
        </w:p>
      </w:docPartBody>
    </w:docPart>
    <w:docPart>
      <w:docPartPr>
        <w:name w:val="E0452A490A324C80936727E90FC20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2D9105-AEF8-4CA5-9081-7C5E7201A865}"/>
      </w:docPartPr>
      <w:docPartBody>
        <w:p w:rsidR="00F30D39" w:rsidRDefault="003C35ED">
          <w:pPr>
            <w:pStyle w:val="E0452A490A324C80936727E90FC20BF8"/>
          </w:pPr>
          <w:r>
            <w:rPr>
              <w:rStyle w:val="PlaceholderText"/>
            </w:rPr>
            <w:t>[months or years]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5ED"/>
    <w:rsid w:val="0014178B"/>
    <w:rsid w:val="003C35ED"/>
    <w:rsid w:val="00F30D39"/>
    <w:rsid w:val="00FE0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61F3331CB6242B7BD9774A8817128E4">
    <w:name w:val="161F3331CB6242B7BD9774A8817128E4"/>
  </w:style>
  <w:style w:type="paragraph" w:customStyle="1" w:styleId="DAE66C1F9E594B749A102ED5C06F16CC">
    <w:name w:val="DAE66C1F9E594B749A102ED5C06F16CC"/>
  </w:style>
  <w:style w:type="paragraph" w:customStyle="1" w:styleId="41F013390F2245EFBE712F98F608E207">
    <w:name w:val="41F013390F2245EFBE712F98F608E207"/>
  </w:style>
  <w:style w:type="paragraph" w:customStyle="1" w:styleId="BDDBC738A39F40C39444DCC514618AA2">
    <w:name w:val="BDDBC738A39F40C39444DCC514618AA2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5F85E5C3BD944EA09229D7E661DEA196">
    <w:name w:val="5F85E5C3BD944EA09229D7E661DEA196"/>
  </w:style>
  <w:style w:type="paragraph" w:customStyle="1" w:styleId="DE935A65654A4F9580B118D87DD267D4">
    <w:name w:val="DE935A65654A4F9580B118D87DD267D4"/>
  </w:style>
  <w:style w:type="paragraph" w:customStyle="1" w:styleId="B6690CF8B5044F0D8B341A370399A2C3">
    <w:name w:val="B6690CF8B5044F0D8B341A370399A2C3"/>
  </w:style>
  <w:style w:type="paragraph" w:customStyle="1" w:styleId="247E229E1D07402E993A8BA36B234C6E">
    <w:name w:val="247E229E1D07402E993A8BA36B234C6E"/>
  </w:style>
  <w:style w:type="paragraph" w:customStyle="1" w:styleId="E0452A490A324C80936727E90FC20BF8">
    <w:name w:val="E0452A490A324C80936727E90FC20BF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61F3331CB6242B7BD9774A8817128E4">
    <w:name w:val="161F3331CB6242B7BD9774A8817128E4"/>
  </w:style>
  <w:style w:type="paragraph" w:customStyle="1" w:styleId="DAE66C1F9E594B749A102ED5C06F16CC">
    <w:name w:val="DAE66C1F9E594B749A102ED5C06F16CC"/>
  </w:style>
  <w:style w:type="paragraph" w:customStyle="1" w:styleId="41F013390F2245EFBE712F98F608E207">
    <w:name w:val="41F013390F2245EFBE712F98F608E207"/>
  </w:style>
  <w:style w:type="paragraph" w:customStyle="1" w:styleId="BDDBC738A39F40C39444DCC514618AA2">
    <w:name w:val="BDDBC738A39F40C39444DCC514618AA2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5F85E5C3BD944EA09229D7E661DEA196">
    <w:name w:val="5F85E5C3BD944EA09229D7E661DEA196"/>
  </w:style>
  <w:style w:type="paragraph" w:customStyle="1" w:styleId="DE935A65654A4F9580B118D87DD267D4">
    <w:name w:val="DE935A65654A4F9580B118D87DD267D4"/>
  </w:style>
  <w:style w:type="paragraph" w:customStyle="1" w:styleId="B6690CF8B5044F0D8B341A370399A2C3">
    <w:name w:val="B6690CF8B5044F0D8B341A370399A2C3"/>
  </w:style>
  <w:style w:type="paragraph" w:customStyle="1" w:styleId="247E229E1D07402E993A8BA36B234C6E">
    <w:name w:val="247E229E1D07402E993A8BA36B234C6E"/>
  </w:style>
  <w:style w:type="paragraph" w:customStyle="1" w:styleId="E0452A490A324C80936727E90FC20BF8">
    <w:name w:val="E0452A490A324C80936727E90FC20B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29B448D-3E99-4C3C-83C9-CD905E1F69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 of resignation from board.dotx</Template>
  <TotalTime>0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2015-10-22T21:47:00Z</dcterms:created>
  <dcterms:modified xsi:type="dcterms:W3CDTF">2015-10-22T23:21:00Z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TC034650549991</vt:lpwstr>
  </property>
</Properties>
</file>