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51F" w:rsidRDefault="001F4F13" w:rsidP="003A1C26">
      <w:pPr>
        <w:pStyle w:val="Heading1"/>
      </w:pPr>
      <w:r w:rsidRPr="001F4F13">
        <w:t>Travel Itinerary Template</w:t>
      </w:r>
    </w:p>
    <w:p w:rsidR="001F4F13" w:rsidRDefault="001F4F13">
      <w:bookmarkStart w:id="0" w:name="_GoBack"/>
      <w:bookmarkEnd w:id="0"/>
    </w:p>
    <w:tbl>
      <w:tblPr>
        <w:tblStyle w:val="LightGrid-Accent3"/>
        <w:tblW w:w="5000" w:type="pct"/>
        <w:tblLook w:val="04A0" w:firstRow="1" w:lastRow="0" w:firstColumn="1" w:lastColumn="0" w:noHBand="0" w:noVBand="1"/>
      </w:tblPr>
      <w:tblGrid>
        <w:gridCol w:w="1066"/>
        <w:gridCol w:w="1150"/>
        <w:gridCol w:w="1624"/>
        <w:gridCol w:w="1522"/>
        <w:gridCol w:w="1193"/>
        <w:gridCol w:w="1967"/>
      </w:tblGrid>
      <w:tr w:rsidR="003A1C26" w:rsidTr="006622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5" w:type="pct"/>
          </w:tcPr>
          <w:p w:rsidR="001F4F13" w:rsidRDefault="001F4F13" w:rsidP="003A1C26">
            <w:pPr>
              <w:jc w:val="both"/>
            </w:pPr>
            <w:r>
              <w:t>Date</w:t>
            </w:r>
          </w:p>
        </w:tc>
        <w:tc>
          <w:tcPr>
            <w:tcW w:w="675" w:type="pct"/>
          </w:tcPr>
          <w:p w:rsidR="001F4F13" w:rsidRDefault="001F4F13" w:rsidP="003A1C26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1F4F13">
              <w:t>Place</w:t>
            </w:r>
          </w:p>
        </w:tc>
        <w:tc>
          <w:tcPr>
            <w:tcW w:w="953" w:type="pct"/>
          </w:tcPr>
          <w:p w:rsidR="001F4F13" w:rsidRDefault="001F4F13" w:rsidP="003A1C26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Itinerary</w:t>
            </w:r>
          </w:p>
        </w:tc>
        <w:tc>
          <w:tcPr>
            <w:tcW w:w="893" w:type="pct"/>
          </w:tcPr>
          <w:p w:rsidR="001F4F13" w:rsidRDefault="001F4F13" w:rsidP="003A1C26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Lodging</w:t>
            </w:r>
          </w:p>
        </w:tc>
        <w:tc>
          <w:tcPr>
            <w:tcW w:w="700" w:type="pct"/>
          </w:tcPr>
          <w:p w:rsidR="001F4F13" w:rsidRDefault="003A1C26" w:rsidP="003A1C26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Items</w:t>
            </w:r>
          </w:p>
        </w:tc>
        <w:tc>
          <w:tcPr>
            <w:tcW w:w="1154" w:type="pct"/>
          </w:tcPr>
          <w:p w:rsidR="001F4F13" w:rsidRDefault="003A1C26" w:rsidP="003A1C26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Comments</w:t>
            </w:r>
          </w:p>
        </w:tc>
      </w:tr>
      <w:tr w:rsidR="003A1C26" w:rsidTr="006622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5" w:type="pct"/>
          </w:tcPr>
          <w:p w:rsidR="001F4F13" w:rsidRDefault="001F4F13"/>
        </w:tc>
        <w:tc>
          <w:tcPr>
            <w:tcW w:w="675" w:type="pct"/>
          </w:tcPr>
          <w:p w:rsidR="001F4F13" w:rsidRDefault="001F4F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53" w:type="pct"/>
          </w:tcPr>
          <w:p w:rsidR="001F4F13" w:rsidRDefault="001F4F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93" w:type="pct"/>
          </w:tcPr>
          <w:p w:rsidR="001F4F13" w:rsidRDefault="001F4F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700" w:type="pct"/>
          </w:tcPr>
          <w:p w:rsidR="001F4F13" w:rsidRDefault="001F4F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54" w:type="pct"/>
          </w:tcPr>
          <w:p w:rsidR="001F4F13" w:rsidRDefault="001F4F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A1C26" w:rsidTr="0066221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9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5" w:type="pct"/>
          </w:tcPr>
          <w:p w:rsidR="001F4F13" w:rsidRDefault="001F4F13"/>
        </w:tc>
        <w:tc>
          <w:tcPr>
            <w:tcW w:w="675" w:type="pct"/>
          </w:tcPr>
          <w:p w:rsidR="001F4F13" w:rsidRDefault="001F4F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53" w:type="pct"/>
          </w:tcPr>
          <w:p w:rsidR="001F4F13" w:rsidRDefault="001F4F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93" w:type="pct"/>
          </w:tcPr>
          <w:p w:rsidR="001F4F13" w:rsidRDefault="001F4F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700" w:type="pct"/>
          </w:tcPr>
          <w:p w:rsidR="001F4F13" w:rsidRDefault="001F4F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54" w:type="pct"/>
          </w:tcPr>
          <w:p w:rsidR="001F4F13" w:rsidRDefault="001F4F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3A1C26" w:rsidTr="006622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5" w:type="pct"/>
          </w:tcPr>
          <w:p w:rsidR="001F4F13" w:rsidRDefault="001F4F13"/>
        </w:tc>
        <w:tc>
          <w:tcPr>
            <w:tcW w:w="675" w:type="pct"/>
          </w:tcPr>
          <w:p w:rsidR="001F4F13" w:rsidRDefault="001F4F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53" w:type="pct"/>
          </w:tcPr>
          <w:p w:rsidR="001F4F13" w:rsidRDefault="001F4F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93" w:type="pct"/>
          </w:tcPr>
          <w:p w:rsidR="001F4F13" w:rsidRDefault="001F4F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700" w:type="pct"/>
          </w:tcPr>
          <w:p w:rsidR="001F4F13" w:rsidRDefault="001F4F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54" w:type="pct"/>
          </w:tcPr>
          <w:p w:rsidR="001F4F13" w:rsidRDefault="001F4F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A1C26" w:rsidTr="0066221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9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5" w:type="pct"/>
          </w:tcPr>
          <w:p w:rsidR="001F4F13" w:rsidRDefault="001F4F13"/>
        </w:tc>
        <w:tc>
          <w:tcPr>
            <w:tcW w:w="675" w:type="pct"/>
          </w:tcPr>
          <w:p w:rsidR="001F4F13" w:rsidRDefault="001F4F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53" w:type="pct"/>
          </w:tcPr>
          <w:p w:rsidR="001F4F13" w:rsidRDefault="001F4F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93" w:type="pct"/>
          </w:tcPr>
          <w:p w:rsidR="001F4F13" w:rsidRDefault="001F4F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700" w:type="pct"/>
          </w:tcPr>
          <w:p w:rsidR="001F4F13" w:rsidRDefault="001F4F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54" w:type="pct"/>
          </w:tcPr>
          <w:p w:rsidR="001F4F13" w:rsidRDefault="001F4F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3A1C26" w:rsidTr="006622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5" w:type="pct"/>
          </w:tcPr>
          <w:p w:rsidR="001F4F13" w:rsidRDefault="001F4F13"/>
        </w:tc>
        <w:tc>
          <w:tcPr>
            <w:tcW w:w="675" w:type="pct"/>
          </w:tcPr>
          <w:p w:rsidR="001F4F13" w:rsidRDefault="001F4F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53" w:type="pct"/>
          </w:tcPr>
          <w:p w:rsidR="001F4F13" w:rsidRDefault="001F4F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93" w:type="pct"/>
          </w:tcPr>
          <w:p w:rsidR="001F4F13" w:rsidRDefault="001F4F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700" w:type="pct"/>
          </w:tcPr>
          <w:p w:rsidR="001F4F13" w:rsidRDefault="001F4F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54" w:type="pct"/>
          </w:tcPr>
          <w:p w:rsidR="001F4F13" w:rsidRDefault="001F4F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A1C26" w:rsidTr="0066221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9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5" w:type="pct"/>
          </w:tcPr>
          <w:p w:rsidR="001F4F13" w:rsidRDefault="001F4F13"/>
        </w:tc>
        <w:tc>
          <w:tcPr>
            <w:tcW w:w="675" w:type="pct"/>
          </w:tcPr>
          <w:p w:rsidR="001F4F13" w:rsidRDefault="001F4F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53" w:type="pct"/>
          </w:tcPr>
          <w:p w:rsidR="001F4F13" w:rsidRDefault="001F4F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93" w:type="pct"/>
          </w:tcPr>
          <w:p w:rsidR="001F4F13" w:rsidRDefault="001F4F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700" w:type="pct"/>
          </w:tcPr>
          <w:p w:rsidR="001F4F13" w:rsidRDefault="001F4F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54" w:type="pct"/>
          </w:tcPr>
          <w:p w:rsidR="001F4F13" w:rsidRDefault="001F4F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3A1C26" w:rsidTr="006622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5" w:type="pct"/>
          </w:tcPr>
          <w:p w:rsidR="001F4F13" w:rsidRDefault="001F4F13"/>
        </w:tc>
        <w:tc>
          <w:tcPr>
            <w:tcW w:w="675" w:type="pct"/>
          </w:tcPr>
          <w:p w:rsidR="001F4F13" w:rsidRDefault="001F4F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53" w:type="pct"/>
          </w:tcPr>
          <w:p w:rsidR="001F4F13" w:rsidRDefault="001F4F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93" w:type="pct"/>
          </w:tcPr>
          <w:p w:rsidR="001F4F13" w:rsidRDefault="001F4F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700" w:type="pct"/>
          </w:tcPr>
          <w:p w:rsidR="001F4F13" w:rsidRDefault="001F4F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54" w:type="pct"/>
          </w:tcPr>
          <w:p w:rsidR="001F4F13" w:rsidRDefault="001F4F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A1C26" w:rsidTr="0066221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9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5" w:type="pct"/>
          </w:tcPr>
          <w:p w:rsidR="003A1C26" w:rsidRDefault="003A1C26"/>
        </w:tc>
        <w:tc>
          <w:tcPr>
            <w:tcW w:w="675" w:type="pct"/>
          </w:tcPr>
          <w:p w:rsidR="003A1C26" w:rsidRDefault="003A1C2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53" w:type="pct"/>
          </w:tcPr>
          <w:p w:rsidR="003A1C26" w:rsidRDefault="003A1C2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93" w:type="pct"/>
          </w:tcPr>
          <w:p w:rsidR="003A1C26" w:rsidRDefault="003A1C2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700" w:type="pct"/>
          </w:tcPr>
          <w:p w:rsidR="003A1C26" w:rsidRDefault="003A1C2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54" w:type="pct"/>
          </w:tcPr>
          <w:p w:rsidR="003A1C26" w:rsidRDefault="003A1C2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3A1C26" w:rsidTr="006622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5" w:type="pct"/>
          </w:tcPr>
          <w:p w:rsidR="003A1C26" w:rsidRDefault="003A1C26"/>
        </w:tc>
        <w:tc>
          <w:tcPr>
            <w:tcW w:w="675" w:type="pct"/>
          </w:tcPr>
          <w:p w:rsidR="003A1C26" w:rsidRDefault="003A1C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53" w:type="pct"/>
          </w:tcPr>
          <w:p w:rsidR="003A1C26" w:rsidRDefault="003A1C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93" w:type="pct"/>
          </w:tcPr>
          <w:p w:rsidR="003A1C26" w:rsidRDefault="003A1C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700" w:type="pct"/>
          </w:tcPr>
          <w:p w:rsidR="003A1C26" w:rsidRDefault="003A1C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54" w:type="pct"/>
          </w:tcPr>
          <w:p w:rsidR="003A1C26" w:rsidRDefault="003A1C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1F4F13" w:rsidRDefault="001F4F13"/>
    <w:sectPr w:rsidR="001F4F1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259"/>
    <w:rsid w:val="00183FF7"/>
    <w:rsid w:val="001E6259"/>
    <w:rsid w:val="001F4F13"/>
    <w:rsid w:val="00280BF7"/>
    <w:rsid w:val="003A1C26"/>
    <w:rsid w:val="005F0BEF"/>
    <w:rsid w:val="005F4E9E"/>
    <w:rsid w:val="0066221B"/>
    <w:rsid w:val="00662445"/>
    <w:rsid w:val="007A051F"/>
    <w:rsid w:val="00894395"/>
    <w:rsid w:val="009913FD"/>
    <w:rsid w:val="00D41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1C26"/>
  </w:style>
  <w:style w:type="paragraph" w:styleId="Heading1">
    <w:name w:val="heading 1"/>
    <w:basedOn w:val="Normal"/>
    <w:next w:val="Normal"/>
    <w:link w:val="Heading1Char"/>
    <w:uiPriority w:val="9"/>
    <w:qFormat/>
    <w:rsid w:val="003A1C26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1C26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1C26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1C26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1C26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1C26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1C26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1C26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1C26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4F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List">
    <w:name w:val="Light List"/>
    <w:basedOn w:val="TableNormal"/>
    <w:uiPriority w:val="61"/>
    <w:rsid w:val="001F4F13"/>
    <w:rPr>
      <w:lang w:eastAsia="zh-CN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F4F13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4F13"/>
    <w:rPr>
      <w:sz w:val="18"/>
      <w:szCs w:val="18"/>
    </w:rPr>
  </w:style>
  <w:style w:type="table" w:styleId="LightShading-Accent2">
    <w:name w:val="Light Shading Accent 2"/>
    <w:basedOn w:val="TableNormal"/>
    <w:uiPriority w:val="60"/>
    <w:rsid w:val="003A1C26"/>
    <w:rPr>
      <w:color w:val="544D43" w:themeColor="accent2" w:themeShade="BF"/>
    </w:rPr>
    <w:tblPr>
      <w:tblStyleRowBandSize w:val="1"/>
      <w:tblStyleColBandSize w:val="1"/>
      <w:tblInd w:w="0" w:type="dxa"/>
      <w:tblBorders>
        <w:top w:val="single" w:sz="8" w:space="0" w:color="71685A" w:themeColor="accent2"/>
        <w:bottom w:val="single" w:sz="8" w:space="0" w:color="71685A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1685A" w:themeColor="accent2"/>
          <w:left w:val="nil"/>
          <w:bottom w:val="single" w:sz="8" w:space="0" w:color="71685A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1685A" w:themeColor="accent2"/>
          <w:left w:val="nil"/>
          <w:bottom w:val="single" w:sz="8" w:space="0" w:color="71685A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DD9D4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DD9D4" w:themeFill="accent2" w:themeFillTint="3F"/>
      </w:tcPr>
    </w:tblStylePr>
  </w:style>
  <w:style w:type="table" w:styleId="LightGrid-Accent4">
    <w:name w:val="Light Grid Accent 4"/>
    <w:basedOn w:val="TableNormal"/>
    <w:uiPriority w:val="62"/>
    <w:rsid w:val="003A1C26"/>
    <w:tblPr>
      <w:tblStyleRowBandSize w:val="1"/>
      <w:tblStyleColBandSize w:val="1"/>
      <w:tblInd w:w="0" w:type="dxa"/>
      <w:tblBorders>
        <w:top w:val="single" w:sz="8" w:space="0" w:color="909465" w:themeColor="accent4"/>
        <w:left w:val="single" w:sz="8" w:space="0" w:color="909465" w:themeColor="accent4"/>
        <w:bottom w:val="single" w:sz="8" w:space="0" w:color="909465" w:themeColor="accent4"/>
        <w:right w:val="single" w:sz="8" w:space="0" w:color="909465" w:themeColor="accent4"/>
        <w:insideH w:val="single" w:sz="8" w:space="0" w:color="909465" w:themeColor="accent4"/>
        <w:insideV w:val="single" w:sz="8" w:space="0" w:color="909465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09465" w:themeColor="accent4"/>
          <w:left w:val="single" w:sz="8" w:space="0" w:color="909465" w:themeColor="accent4"/>
          <w:bottom w:val="single" w:sz="18" w:space="0" w:color="909465" w:themeColor="accent4"/>
          <w:right w:val="single" w:sz="8" w:space="0" w:color="909465" w:themeColor="accent4"/>
          <w:insideH w:val="nil"/>
          <w:insideV w:val="single" w:sz="8" w:space="0" w:color="90946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09465" w:themeColor="accent4"/>
          <w:left w:val="single" w:sz="8" w:space="0" w:color="909465" w:themeColor="accent4"/>
          <w:bottom w:val="single" w:sz="8" w:space="0" w:color="909465" w:themeColor="accent4"/>
          <w:right w:val="single" w:sz="8" w:space="0" w:color="909465" w:themeColor="accent4"/>
          <w:insideH w:val="nil"/>
          <w:insideV w:val="single" w:sz="8" w:space="0" w:color="90946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09465" w:themeColor="accent4"/>
          <w:left w:val="single" w:sz="8" w:space="0" w:color="909465" w:themeColor="accent4"/>
          <w:bottom w:val="single" w:sz="8" w:space="0" w:color="909465" w:themeColor="accent4"/>
          <w:right w:val="single" w:sz="8" w:space="0" w:color="909465" w:themeColor="accent4"/>
        </w:tcBorders>
      </w:tcPr>
    </w:tblStylePr>
    <w:tblStylePr w:type="band1Vert">
      <w:tblPr/>
      <w:tcPr>
        <w:tcBorders>
          <w:top w:val="single" w:sz="8" w:space="0" w:color="909465" w:themeColor="accent4"/>
          <w:left w:val="single" w:sz="8" w:space="0" w:color="909465" w:themeColor="accent4"/>
          <w:bottom w:val="single" w:sz="8" w:space="0" w:color="909465" w:themeColor="accent4"/>
          <w:right w:val="single" w:sz="8" w:space="0" w:color="909465" w:themeColor="accent4"/>
        </w:tcBorders>
        <w:shd w:val="clear" w:color="auto" w:fill="E3E4D8" w:themeFill="accent4" w:themeFillTint="3F"/>
      </w:tcPr>
    </w:tblStylePr>
    <w:tblStylePr w:type="band1Horz">
      <w:tblPr/>
      <w:tcPr>
        <w:tcBorders>
          <w:top w:val="single" w:sz="8" w:space="0" w:color="909465" w:themeColor="accent4"/>
          <w:left w:val="single" w:sz="8" w:space="0" w:color="909465" w:themeColor="accent4"/>
          <w:bottom w:val="single" w:sz="8" w:space="0" w:color="909465" w:themeColor="accent4"/>
          <w:right w:val="single" w:sz="8" w:space="0" w:color="909465" w:themeColor="accent4"/>
          <w:insideV w:val="single" w:sz="8" w:space="0" w:color="909465" w:themeColor="accent4"/>
        </w:tcBorders>
        <w:shd w:val="clear" w:color="auto" w:fill="E3E4D8" w:themeFill="accent4" w:themeFillTint="3F"/>
      </w:tcPr>
    </w:tblStylePr>
    <w:tblStylePr w:type="band2Horz">
      <w:tblPr/>
      <w:tcPr>
        <w:tcBorders>
          <w:top w:val="single" w:sz="8" w:space="0" w:color="909465" w:themeColor="accent4"/>
          <w:left w:val="single" w:sz="8" w:space="0" w:color="909465" w:themeColor="accent4"/>
          <w:bottom w:val="single" w:sz="8" w:space="0" w:color="909465" w:themeColor="accent4"/>
          <w:right w:val="single" w:sz="8" w:space="0" w:color="909465" w:themeColor="accent4"/>
          <w:insideV w:val="single" w:sz="8" w:space="0" w:color="909465" w:themeColor="accent4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3A1C26"/>
    <w:rPr>
      <w:smallCaps/>
      <w:spacing w:val="5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1C26"/>
    <w:rPr>
      <w:small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1C26"/>
    <w:rPr>
      <w:i/>
      <w:iCs/>
      <w:smallCaps/>
      <w:spacing w:val="5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1C26"/>
    <w:rPr>
      <w:b/>
      <w:bCs/>
      <w:spacing w:val="5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1C26"/>
    <w:rPr>
      <w:i/>
      <w:i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1C26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1C26"/>
    <w:rPr>
      <w:b/>
      <w:bCs/>
      <w:i/>
      <w:iCs/>
      <w:color w:val="5A5A5A" w:themeColor="text1" w:themeTint="A5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1C26"/>
    <w:rPr>
      <w:b/>
      <w:bC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1C26"/>
    <w:rPr>
      <w:b/>
      <w:bCs/>
      <w:i/>
      <w:iCs/>
      <w:color w:val="7F7F7F" w:themeColor="text1" w:themeTint="8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3A1C26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A1C26"/>
    <w:rPr>
      <w:smallCaps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1C26"/>
    <w:rPr>
      <w:i/>
      <w:iCs/>
      <w:smallCaps/>
      <w:spacing w:val="10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1C26"/>
    <w:rPr>
      <w:i/>
      <w:iCs/>
      <w:smallCaps/>
      <w:spacing w:val="10"/>
      <w:sz w:val="28"/>
      <w:szCs w:val="28"/>
    </w:rPr>
  </w:style>
  <w:style w:type="character" w:styleId="Strong">
    <w:name w:val="Strong"/>
    <w:uiPriority w:val="22"/>
    <w:qFormat/>
    <w:rsid w:val="003A1C26"/>
    <w:rPr>
      <w:b/>
      <w:bCs/>
    </w:rPr>
  </w:style>
  <w:style w:type="character" w:styleId="Emphasis">
    <w:name w:val="Emphasis"/>
    <w:uiPriority w:val="20"/>
    <w:qFormat/>
    <w:rsid w:val="003A1C26"/>
    <w:rPr>
      <w:b/>
      <w:bCs/>
      <w:i/>
      <w:iCs/>
      <w:spacing w:val="10"/>
    </w:rPr>
  </w:style>
  <w:style w:type="paragraph" w:styleId="NoSpacing">
    <w:name w:val="No Spacing"/>
    <w:basedOn w:val="Normal"/>
    <w:uiPriority w:val="1"/>
    <w:qFormat/>
    <w:rsid w:val="003A1C2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A1C26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3A1C26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3A1C26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1C26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1C26"/>
    <w:rPr>
      <w:i/>
      <w:iCs/>
    </w:rPr>
  </w:style>
  <w:style w:type="character" w:styleId="SubtleEmphasis">
    <w:name w:val="Subtle Emphasis"/>
    <w:uiPriority w:val="19"/>
    <w:qFormat/>
    <w:rsid w:val="003A1C26"/>
    <w:rPr>
      <w:i/>
      <w:iCs/>
    </w:rPr>
  </w:style>
  <w:style w:type="character" w:styleId="IntenseEmphasis">
    <w:name w:val="Intense Emphasis"/>
    <w:uiPriority w:val="21"/>
    <w:qFormat/>
    <w:rsid w:val="003A1C26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3A1C26"/>
    <w:rPr>
      <w:smallCaps/>
    </w:rPr>
  </w:style>
  <w:style w:type="character" w:styleId="IntenseReference">
    <w:name w:val="Intense Reference"/>
    <w:uiPriority w:val="32"/>
    <w:qFormat/>
    <w:rsid w:val="003A1C26"/>
    <w:rPr>
      <w:b/>
      <w:bCs/>
      <w:smallCaps/>
    </w:rPr>
  </w:style>
  <w:style w:type="character" w:styleId="BookTitle">
    <w:name w:val="Book Title"/>
    <w:basedOn w:val="DefaultParagraphFont"/>
    <w:uiPriority w:val="33"/>
    <w:qFormat/>
    <w:rsid w:val="003A1C26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A1C26"/>
    <w:pPr>
      <w:outlineLvl w:val="9"/>
    </w:pPr>
    <w:rPr>
      <w:lang w:bidi="en-US"/>
    </w:rPr>
  </w:style>
  <w:style w:type="table" w:styleId="LightGrid-Accent3">
    <w:name w:val="Light Grid Accent 3"/>
    <w:basedOn w:val="TableNormal"/>
    <w:uiPriority w:val="62"/>
    <w:rsid w:val="006622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6700" w:themeColor="accent3"/>
        <w:left w:val="single" w:sz="8" w:space="0" w:color="FF6700" w:themeColor="accent3"/>
        <w:bottom w:val="single" w:sz="8" w:space="0" w:color="FF6700" w:themeColor="accent3"/>
        <w:right w:val="single" w:sz="8" w:space="0" w:color="FF6700" w:themeColor="accent3"/>
        <w:insideH w:val="single" w:sz="8" w:space="0" w:color="FF6700" w:themeColor="accent3"/>
        <w:insideV w:val="single" w:sz="8" w:space="0" w:color="FF6700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6700" w:themeColor="accent3"/>
          <w:left w:val="single" w:sz="8" w:space="0" w:color="FF6700" w:themeColor="accent3"/>
          <w:bottom w:val="single" w:sz="18" w:space="0" w:color="FF6700" w:themeColor="accent3"/>
          <w:right w:val="single" w:sz="8" w:space="0" w:color="FF6700" w:themeColor="accent3"/>
          <w:insideH w:val="nil"/>
          <w:insideV w:val="single" w:sz="8" w:space="0" w:color="FF6700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6700" w:themeColor="accent3"/>
          <w:left w:val="single" w:sz="8" w:space="0" w:color="FF6700" w:themeColor="accent3"/>
          <w:bottom w:val="single" w:sz="8" w:space="0" w:color="FF6700" w:themeColor="accent3"/>
          <w:right w:val="single" w:sz="8" w:space="0" w:color="FF6700" w:themeColor="accent3"/>
          <w:insideH w:val="nil"/>
          <w:insideV w:val="single" w:sz="8" w:space="0" w:color="FF6700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6700" w:themeColor="accent3"/>
          <w:left w:val="single" w:sz="8" w:space="0" w:color="FF6700" w:themeColor="accent3"/>
          <w:bottom w:val="single" w:sz="8" w:space="0" w:color="FF6700" w:themeColor="accent3"/>
          <w:right w:val="single" w:sz="8" w:space="0" w:color="FF6700" w:themeColor="accent3"/>
        </w:tcBorders>
      </w:tcPr>
    </w:tblStylePr>
    <w:tblStylePr w:type="band1Vert">
      <w:tblPr/>
      <w:tcPr>
        <w:tcBorders>
          <w:top w:val="single" w:sz="8" w:space="0" w:color="FF6700" w:themeColor="accent3"/>
          <w:left w:val="single" w:sz="8" w:space="0" w:color="FF6700" w:themeColor="accent3"/>
          <w:bottom w:val="single" w:sz="8" w:space="0" w:color="FF6700" w:themeColor="accent3"/>
          <w:right w:val="single" w:sz="8" w:space="0" w:color="FF6700" w:themeColor="accent3"/>
        </w:tcBorders>
        <w:shd w:val="clear" w:color="auto" w:fill="FFD9C0" w:themeFill="accent3" w:themeFillTint="3F"/>
      </w:tcPr>
    </w:tblStylePr>
    <w:tblStylePr w:type="band1Horz">
      <w:tblPr/>
      <w:tcPr>
        <w:tcBorders>
          <w:top w:val="single" w:sz="8" w:space="0" w:color="FF6700" w:themeColor="accent3"/>
          <w:left w:val="single" w:sz="8" w:space="0" w:color="FF6700" w:themeColor="accent3"/>
          <w:bottom w:val="single" w:sz="8" w:space="0" w:color="FF6700" w:themeColor="accent3"/>
          <w:right w:val="single" w:sz="8" w:space="0" w:color="FF6700" w:themeColor="accent3"/>
          <w:insideV w:val="single" w:sz="8" w:space="0" w:color="FF6700" w:themeColor="accent3"/>
        </w:tcBorders>
        <w:shd w:val="clear" w:color="auto" w:fill="FFD9C0" w:themeFill="accent3" w:themeFillTint="3F"/>
      </w:tcPr>
    </w:tblStylePr>
    <w:tblStylePr w:type="band2Horz">
      <w:tblPr/>
      <w:tcPr>
        <w:tcBorders>
          <w:top w:val="single" w:sz="8" w:space="0" w:color="FF6700" w:themeColor="accent3"/>
          <w:left w:val="single" w:sz="8" w:space="0" w:color="FF6700" w:themeColor="accent3"/>
          <w:bottom w:val="single" w:sz="8" w:space="0" w:color="FF6700" w:themeColor="accent3"/>
          <w:right w:val="single" w:sz="8" w:space="0" w:color="FF6700" w:themeColor="accent3"/>
          <w:insideV w:val="single" w:sz="8" w:space="0" w:color="FF6700" w:themeColor="accent3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1C26"/>
  </w:style>
  <w:style w:type="paragraph" w:styleId="Heading1">
    <w:name w:val="heading 1"/>
    <w:basedOn w:val="Normal"/>
    <w:next w:val="Normal"/>
    <w:link w:val="Heading1Char"/>
    <w:uiPriority w:val="9"/>
    <w:qFormat/>
    <w:rsid w:val="003A1C26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1C26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1C26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1C26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1C26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1C26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1C26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1C26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1C26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4F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List">
    <w:name w:val="Light List"/>
    <w:basedOn w:val="TableNormal"/>
    <w:uiPriority w:val="61"/>
    <w:rsid w:val="001F4F13"/>
    <w:rPr>
      <w:lang w:eastAsia="zh-CN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F4F13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4F13"/>
    <w:rPr>
      <w:sz w:val="18"/>
      <w:szCs w:val="18"/>
    </w:rPr>
  </w:style>
  <w:style w:type="table" w:styleId="LightShading-Accent2">
    <w:name w:val="Light Shading Accent 2"/>
    <w:basedOn w:val="TableNormal"/>
    <w:uiPriority w:val="60"/>
    <w:rsid w:val="003A1C26"/>
    <w:rPr>
      <w:color w:val="544D43" w:themeColor="accent2" w:themeShade="BF"/>
    </w:rPr>
    <w:tblPr>
      <w:tblStyleRowBandSize w:val="1"/>
      <w:tblStyleColBandSize w:val="1"/>
      <w:tblInd w:w="0" w:type="dxa"/>
      <w:tblBorders>
        <w:top w:val="single" w:sz="8" w:space="0" w:color="71685A" w:themeColor="accent2"/>
        <w:bottom w:val="single" w:sz="8" w:space="0" w:color="71685A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1685A" w:themeColor="accent2"/>
          <w:left w:val="nil"/>
          <w:bottom w:val="single" w:sz="8" w:space="0" w:color="71685A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1685A" w:themeColor="accent2"/>
          <w:left w:val="nil"/>
          <w:bottom w:val="single" w:sz="8" w:space="0" w:color="71685A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DD9D4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DD9D4" w:themeFill="accent2" w:themeFillTint="3F"/>
      </w:tcPr>
    </w:tblStylePr>
  </w:style>
  <w:style w:type="table" w:styleId="LightGrid-Accent4">
    <w:name w:val="Light Grid Accent 4"/>
    <w:basedOn w:val="TableNormal"/>
    <w:uiPriority w:val="62"/>
    <w:rsid w:val="003A1C26"/>
    <w:tblPr>
      <w:tblStyleRowBandSize w:val="1"/>
      <w:tblStyleColBandSize w:val="1"/>
      <w:tblInd w:w="0" w:type="dxa"/>
      <w:tblBorders>
        <w:top w:val="single" w:sz="8" w:space="0" w:color="909465" w:themeColor="accent4"/>
        <w:left w:val="single" w:sz="8" w:space="0" w:color="909465" w:themeColor="accent4"/>
        <w:bottom w:val="single" w:sz="8" w:space="0" w:color="909465" w:themeColor="accent4"/>
        <w:right w:val="single" w:sz="8" w:space="0" w:color="909465" w:themeColor="accent4"/>
        <w:insideH w:val="single" w:sz="8" w:space="0" w:color="909465" w:themeColor="accent4"/>
        <w:insideV w:val="single" w:sz="8" w:space="0" w:color="909465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09465" w:themeColor="accent4"/>
          <w:left w:val="single" w:sz="8" w:space="0" w:color="909465" w:themeColor="accent4"/>
          <w:bottom w:val="single" w:sz="18" w:space="0" w:color="909465" w:themeColor="accent4"/>
          <w:right w:val="single" w:sz="8" w:space="0" w:color="909465" w:themeColor="accent4"/>
          <w:insideH w:val="nil"/>
          <w:insideV w:val="single" w:sz="8" w:space="0" w:color="90946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09465" w:themeColor="accent4"/>
          <w:left w:val="single" w:sz="8" w:space="0" w:color="909465" w:themeColor="accent4"/>
          <w:bottom w:val="single" w:sz="8" w:space="0" w:color="909465" w:themeColor="accent4"/>
          <w:right w:val="single" w:sz="8" w:space="0" w:color="909465" w:themeColor="accent4"/>
          <w:insideH w:val="nil"/>
          <w:insideV w:val="single" w:sz="8" w:space="0" w:color="90946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09465" w:themeColor="accent4"/>
          <w:left w:val="single" w:sz="8" w:space="0" w:color="909465" w:themeColor="accent4"/>
          <w:bottom w:val="single" w:sz="8" w:space="0" w:color="909465" w:themeColor="accent4"/>
          <w:right w:val="single" w:sz="8" w:space="0" w:color="909465" w:themeColor="accent4"/>
        </w:tcBorders>
      </w:tcPr>
    </w:tblStylePr>
    <w:tblStylePr w:type="band1Vert">
      <w:tblPr/>
      <w:tcPr>
        <w:tcBorders>
          <w:top w:val="single" w:sz="8" w:space="0" w:color="909465" w:themeColor="accent4"/>
          <w:left w:val="single" w:sz="8" w:space="0" w:color="909465" w:themeColor="accent4"/>
          <w:bottom w:val="single" w:sz="8" w:space="0" w:color="909465" w:themeColor="accent4"/>
          <w:right w:val="single" w:sz="8" w:space="0" w:color="909465" w:themeColor="accent4"/>
        </w:tcBorders>
        <w:shd w:val="clear" w:color="auto" w:fill="E3E4D8" w:themeFill="accent4" w:themeFillTint="3F"/>
      </w:tcPr>
    </w:tblStylePr>
    <w:tblStylePr w:type="band1Horz">
      <w:tblPr/>
      <w:tcPr>
        <w:tcBorders>
          <w:top w:val="single" w:sz="8" w:space="0" w:color="909465" w:themeColor="accent4"/>
          <w:left w:val="single" w:sz="8" w:space="0" w:color="909465" w:themeColor="accent4"/>
          <w:bottom w:val="single" w:sz="8" w:space="0" w:color="909465" w:themeColor="accent4"/>
          <w:right w:val="single" w:sz="8" w:space="0" w:color="909465" w:themeColor="accent4"/>
          <w:insideV w:val="single" w:sz="8" w:space="0" w:color="909465" w:themeColor="accent4"/>
        </w:tcBorders>
        <w:shd w:val="clear" w:color="auto" w:fill="E3E4D8" w:themeFill="accent4" w:themeFillTint="3F"/>
      </w:tcPr>
    </w:tblStylePr>
    <w:tblStylePr w:type="band2Horz">
      <w:tblPr/>
      <w:tcPr>
        <w:tcBorders>
          <w:top w:val="single" w:sz="8" w:space="0" w:color="909465" w:themeColor="accent4"/>
          <w:left w:val="single" w:sz="8" w:space="0" w:color="909465" w:themeColor="accent4"/>
          <w:bottom w:val="single" w:sz="8" w:space="0" w:color="909465" w:themeColor="accent4"/>
          <w:right w:val="single" w:sz="8" w:space="0" w:color="909465" w:themeColor="accent4"/>
          <w:insideV w:val="single" w:sz="8" w:space="0" w:color="909465" w:themeColor="accent4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3A1C26"/>
    <w:rPr>
      <w:smallCaps/>
      <w:spacing w:val="5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1C26"/>
    <w:rPr>
      <w:small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1C26"/>
    <w:rPr>
      <w:i/>
      <w:iCs/>
      <w:smallCaps/>
      <w:spacing w:val="5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1C26"/>
    <w:rPr>
      <w:b/>
      <w:bCs/>
      <w:spacing w:val="5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1C26"/>
    <w:rPr>
      <w:i/>
      <w:i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1C26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1C26"/>
    <w:rPr>
      <w:b/>
      <w:bCs/>
      <w:i/>
      <w:iCs/>
      <w:color w:val="5A5A5A" w:themeColor="text1" w:themeTint="A5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1C26"/>
    <w:rPr>
      <w:b/>
      <w:bC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1C26"/>
    <w:rPr>
      <w:b/>
      <w:bCs/>
      <w:i/>
      <w:iCs/>
      <w:color w:val="7F7F7F" w:themeColor="text1" w:themeTint="8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3A1C26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A1C26"/>
    <w:rPr>
      <w:smallCaps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1C26"/>
    <w:rPr>
      <w:i/>
      <w:iCs/>
      <w:smallCaps/>
      <w:spacing w:val="10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1C26"/>
    <w:rPr>
      <w:i/>
      <w:iCs/>
      <w:smallCaps/>
      <w:spacing w:val="10"/>
      <w:sz w:val="28"/>
      <w:szCs w:val="28"/>
    </w:rPr>
  </w:style>
  <w:style w:type="character" w:styleId="Strong">
    <w:name w:val="Strong"/>
    <w:uiPriority w:val="22"/>
    <w:qFormat/>
    <w:rsid w:val="003A1C26"/>
    <w:rPr>
      <w:b/>
      <w:bCs/>
    </w:rPr>
  </w:style>
  <w:style w:type="character" w:styleId="Emphasis">
    <w:name w:val="Emphasis"/>
    <w:uiPriority w:val="20"/>
    <w:qFormat/>
    <w:rsid w:val="003A1C26"/>
    <w:rPr>
      <w:b/>
      <w:bCs/>
      <w:i/>
      <w:iCs/>
      <w:spacing w:val="10"/>
    </w:rPr>
  </w:style>
  <w:style w:type="paragraph" w:styleId="NoSpacing">
    <w:name w:val="No Spacing"/>
    <w:basedOn w:val="Normal"/>
    <w:uiPriority w:val="1"/>
    <w:qFormat/>
    <w:rsid w:val="003A1C2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A1C26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3A1C26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3A1C26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1C26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1C26"/>
    <w:rPr>
      <w:i/>
      <w:iCs/>
    </w:rPr>
  </w:style>
  <w:style w:type="character" w:styleId="SubtleEmphasis">
    <w:name w:val="Subtle Emphasis"/>
    <w:uiPriority w:val="19"/>
    <w:qFormat/>
    <w:rsid w:val="003A1C26"/>
    <w:rPr>
      <w:i/>
      <w:iCs/>
    </w:rPr>
  </w:style>
  <w:style w:type="character" w:styleId="IntenseEmphasis">
    <w:name w:val="Intense Emphasis"/>
    <w:uiPriority w:val="21"/>
    <w:qFormat/>
    <w:rsid w:val="003A1C26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3A1C26"/>
    <w:rPr>
      <w:smallCaps/>
    </w:rPr>
  </w:style>
  <w:style w:type="character" w:styleId="IntenseReference">
    <w:name w:val="Intense Reference"/>
    <w:uiPriority w:val="32"/>
    <w:qFormat/>
    <w:rsid w:val="003A1C26"/>
    <w:rPr>
      <w:b/>
      <w:bCs/>
      <w:smallCaps/>
    </w:rPr>
  </w:style>
  <w:style w:type="character" w:styleId="BookTitle">
    <w:name w:val="Book Title"/>
    <w:basedOn w:val="DefaultParagraphFont"/>
    <w:uiPriority w:val="33"/>
    <w:qFormat/>
    <w:rsid w:val="003A1C26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A1C26"/>
    <w:pPr>
      <w:outlineLvl w:val="9"/>
    </w:pPr>
    <w:rPr>
      <w:lang w:bidi="en-US"/>
    </w:rPr>
  </w:style>
  <w:style w:type="table" w:styleId="LightGrid-Accent3">
    <w:name w:val="Light Grid Accent 3"/>
    <w:basedOn w:val="TableNormal"/>
    <w:uiPriority w:val="62"/>
    <w:rsid w:val="006622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6700" w:themeColor="accent3"/>
        <w:left w:val="single" w:sz="8" w:space="0" w:color="FF6700" w:themeColor="accent3"/>
        <w:bottom w:val="single" w:sz="8" w:space="0" w:color="FF6700" w:themeColor="accent3"/>
        <w:right w:val="single" w:sz="8" w:space="0" w:color="FF6700" w:themeColor="accent3"/>
        <w:insideH w:val="single" w:sz="8" w:space="0" w:color="FF6700" w:themeColor="accent3"/>
        <w:insideV w:val="single" w:sz="8" w:space="0" w:color="FF6700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6700" w:themeColor="accent3"/>
          <w:left w:val="single" w:sz="8" w:space="0" w:color="FF6700" w:themeColor="accent3"/>
          <w:bottom w:val="single" w:sz="18" w:space="0" w:color="FF6700" w:themeColor="accent3"/>
          <w:right w:val="single" w:sz="8" w:space="0" w:color="FF6700" w:themeColor="accent3"/>
          <w:insideH w:val="nil"/>
          <w:insideV w:val="single" w:sz="8" w:space="0" w:color="FF6700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6700" w:themeColor="accent3"/>
          <w:left w:val="single" w:sz="8" w:space="0" w:color="FF6700" w:themeColor="accent3"/>
          <w:bottom w:val="single" w:sz="8" w:space="0" w:color="FF6700" w:themeColor="accent3"/>
          <w:right w:val="single" w:sz="8" w:space="0" w:color="FF6700" w:themeColor="accent3"/>
          <w:insideH w:val="nil"/>
          <w:insideV w:val="single" w:sz="8" w:space="0" w:color="FF6700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6700" w:themeColor="accent3"/>
          <w:left w:val="single" w:sz="8" w:space="0" w:color="FF6700" w:themeColor="accent3"/>
          <w:bottom w:val="single" w:sz="8" w:space="0" w:color="FF6700" w:themeColor="accent3"/>
          <w:right w:val="single" w:sz="8" w:space="0" w:color="FF6700" w:themeColor="accent3"/>
        </w:tcBorders>
      </w:tcPr>
    </w:tblStylePr>
    <w:tblStylePr w:type="band1Vert">
      <w:tblPr/>
      <w:tcPr>
        <w:tcBorders>
          <w:top w:val="single" w:sz="8" w:space="0" w:color="FF6700" w:themeColor="accent3"/>
          <w:left w:val="single" w:sz="8" w:space="0" w:color="FF6700" w:themeColor="accent3"/>
          <w:bottom w:val="single" w:sz="8" w:space="0" w:color="FF6700" w:themeColor="accent3"/>
          <w:right w:val="single" w:sz="8" w:space="0" w:color="FF6700" w:themeColor="accent3"/>
        </w:tcBorders>
        <w:shd w:val="clear" w:color="auto" w:fill="FFD9C0" w:themeFill="accent3" w:themeFillTint="3F"/>
      </w:tcPr>
    </w:tblStylePr>
    <w:tblStylePr w:type="band1Horz">
      <w:tblPr/>
      <w:tcPr>
        <w:tcBorders>
          <w:top w:val="single" w:sz="8" w:space="0" w:color="FF6700" w:themeColor="accent3"/>
          <w:left w:val="single" w:sz="8" w:space="0" w:color="FF6700" w:themeColor="accent3"/>
          <w:bottom w:val="single" w:sz="8" w:space="0" w:color="FF6700" w:themeColor="accent3"/>
          <w:right w:val="single" w:sz="8" w:space="0" w:color="FF6700" w:themeColor="accent3"/>
          <w:insideV w:val="single" w:sz="8" w:space="0" w:color="FF6700" w:themeColor="accent3"/>
        </w:tcBorders>
        <w:shd w:val="clear" w:color="auto" w:fill="FFD9C0" w:themeFill="accent3" w:themeFillTint="3F"/>
      </w:tcPr>
    </w:tblStylePr>
    <w:tblStylePr w:type="band2Horz">
      <w:tblPr/>
      <w:tcPr>
        <w:tcBorders>
          <w:top w:val="single" w:sz="8" w:space="0" w:color="FF6700" w:themeColor="accent3"/>
          <w:left w:val="single" w:sz="8" w:space="0" w:color="FF6700" w:themeColor="accent3"/>
          <w:bottom w:val="single" w:sz="8" w:space="0" w:color="FF6700" w:themeColor="accent3"/>
          <w:right w:val="single" w:sz="8" w:space="0" w:color="FF6700" w:themeColor="accent3"/>
          <w:insideV w:val="single" w:sz="8" w:space="0" w:color="FF6700" w:themeColor="accent3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1_Travel%20Itinerary%20Template.zip\Travel%20Itinerary%20Template.dotx" TargetMode="External"/></Relationships>
</file>

<file path=word/theme/theme1.xml><?xml version="1.0" encoding="utf-8"?>
<a:theme xmlns:a="http://schemas.openxmlformats.org/drawingml/2006/main" name="Office 主题​​">
  <a:themeElements>
    <a:clrScheme name="奥斯汀">
      <a:dk1>
        <a:sysClr val="windowText" lastClr="000000"/>
      </a:dk1>
      <a:lt1>
        <a:sysClr val="window" lastClr="FFFFFF"/>
      </a:lt1>
      <a:dk2>
        <a:srgbClr val="3E3D2D"/>
      </a:dk2>
      <a:lt2>
        <a:srgbClr val="CAF278"/>
      </a:lt2>
      <a:accent1>
        <a:srgbClr val="94C600"/>
      </a:accent1>
      <a:accent2>
        <a:srgbClr val="71685A"/>
      </a:accent2>
      <a:accent3>
        <a:srgbClr val="FF6700"/>
      </a:accent3>
      <a:accent4>
        <a:srgbClr val="909465"/>
      </a:accent4>
      <a:accent5>
        <a:srgbClr val="956B43"/>
      </a:accent5>
      <a:accent6>
        <a:srgbClr val="FEA022"/>
      </a:accent6>
      <a:hlink>
        <a:srgbClr val="E68200"/>
      </a:hlink>
      <a:folHlink>
        <a:srgbClr val="FFA94A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AE34A5-2F07-4072-86A4-D959FD8F4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Travel Itinerary Template.dotx</Template>
  <TotalTime>0</TotalTime>
  <Pages>1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雨林木风封装组</Company>
  <LinksUpToDate>false</LinksUpToDate>
  <CharactersWithSpaces>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2015-10-28T17:46:00Z</dcterms:created>
  <dcterms:modified xsi:type="dcterms:W3CDTF">2015-10-29T04:11:00Z</dcterms:modified>
</cp:coreProperties>
</file>